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036F67" w14:textId="77777777" w:rsidR="00A82B21" w:rsidRPr="00A82B21" w:rsidRDefault="00A82B21" w:rsidP="00A82B21">
      <w:pPr>
        <w:pStyle w:val="DocumentTitle"/>
      </w:pPr>
      <w:r w:rsidRPr="00A82B21">
        <w:t>Leveraging Your Supporting Actors to Drive Higher Adoption  </w:t>
      </w:r>
    </w:p>
    <w:p w14:paraId="59A15A5D" w14:textId="77777777" w:rsidR="00683C52" w:rsidRDefault="00683C52" w:rsidP="00592F70">
      <w:pPr>
        <w:pStyle w:val="TOCHeading1"/>
      </w:pPr>
      <w:r>
        <w:t>Table of Contents</w:t>
      </w:r>
    </w:p>
    <w:p w14:paraId="12452B86" w14:textId="26D12422" w:rsidR="00071D12" w:rsidRDefault="000813EB">
      <w:pPr>
        <w:pStyle w:val="TOC1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r>
        <w:fldChar w:fldCharType="begin"/>
      </w:r>
      <w:r>
        <w:instrText xml:space="preserve"> TOC \o "2-3" \h \z \t "Heading 1,1,Appendix Heading,1" </w:instrText>
      </w:r>
      <w:r>
        <w:fldChar w:fldCharType="separate"/>
      </w:r>
      <w:hyperlink w:anchor="_Toc135142575" w:history="1">
        <w:r w:rsidR="00071D12" w:rsidRPr="00AF0171">
          <w:rPr>
            <w:rStyle w:val="Hyperlink"/>
            <w:noProof/>
          </w:rPr>
          <w:t>Best Practices for Branch Managers</w:t>
        </w:r>
        <w:r w:rsidR="00071D12">
          <w:rPr>
            <w:noProof/>
            <w:webHidden/>
          </w:rPr>
          <w:tab/>
        </w:r>
        <w:r w:rsidR="00071D12">
          <w:rPr>
            <w:noProof/>
            <w:webHidden/>
          </w:rPr>
          <w:fldChar w:fldCharType="begin"/>
        </w:r>
        <w:r w:rsidR="00071D12">
          <w:rPr>
            <w:noProof/>
            <w:webHidden/>
          </w:rPr>
          <w:instrText xml:space="preserve"> PAGEREF _Toc135142575 \h </w:instrText>
        </w:r>
        <w:r w:rsidR="00071D12">
          <w:rPr>
            <w:noProof/>
            <w:webHidden/>
          </w:rPr>
        </w:r>
        <w:r w:rsidR="00071D12">
          <w:rPr>
            <w:noProof/>
            <w:webHidden/>
          </w:rPr>
          <w:fldChar w:fldCharType="separate"/>
        </w:r>
        <w:r w:rsidR="00071D12">
          <w:rPr>
            <w:noProof/>
            <w:webHidden/>
          </w:rPr>
          <w:t>1</w:t>
        </w:r>
        <w:r w:rsidR="00071D12">
          <w:rPr>
            <w:noProof/>
            <w:webHidden/>
          </w:rPr>
          <w:fldChar w:fldCharType="end"/>
        </w:r>
      </w:hyperlink>
    </w:p>
    <w:p w14:paraId="02A3807C" w14:textId="0646EA36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76" w:history="1">
        <w:r w:rsidRPr="00AF0171">
          <w:rPr>
            <w:rStyle w:val="Hyperlink"/>
            <w:noProof/>
          </w:rPr>
          <w:t>(Over) communicate with your team about Total Expert updates and news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14:paraId="5584CF7D" w14:textId="51C9F30E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77" w:history="1">
        <w:r w:rsidRPr="00AF0171">
          <w:rPr>
            <w:rStyle w:val="Hyperlink"/>
            <w:noProof/>
          </w:rPr>
          <w:t>Send weekly / monthly encouragements to your team via Bombbomb or Vidyard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6318E253" w14:textId="312E938E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78" w:history="1">
        <w:r w:rsidRPr="00AF0171">
          <w:rPr>
            <w:rStyle w:val="Hyperlink"/>
            <w:noProof/>
          </w:rPr>
          <w:t>Leverage the Marketing Overview Report to review your teams’ adoption of the Total Expert platform on a reoccurring basis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CAF7AEB" w14:textId="52321B5E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79" w:history="1">
        <w:r w:rsidRPr="00AF0171">
          <w:rPr>
            <w:rStyle w:val="Hyperlink"/>
            <w:noProof/>
          </w:rPr>
          <w:t>Review your team members’ dashboard in Total Expert on a reoccurring basis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_Toc135142579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30B7160" w14:textId="6EE75D16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0" w:history="1">
        <w:r w:rsidRPr="00AF0171">
          <w:rPr>
            <w:rStyle w:val="Hyperlink"/>
            <w:noProof/>
          </w:rPr>
          <w:t>Quarterly Strategy Session with marketing support for that branch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90927D8" w14:textId="4A9FCAE4" w:rsidR="00071D12" w:rsidRDefault="00071D12">
      <w:pPr>
        <w:pStyle w:val="TOC1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1" w:history="1">
        <w:r w:rsidRPr="00AF0171">
          <w:rPr>
            <w:rStyle w:val="Hyperlink"/>
            <w:noProof/>
            <w:lang w:val="en-US"/>
          </w:rPr>
          <w:t>Best Practices for Loan Officer Assistants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F4A7D9D" w14:textId="390D49EA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2" w:history="1">
        <w:r w:rsidRPr="00AF0171">
          <w:rPr>
            <w:rStyle w:val="Hyperlink"/>
            <w:noProof/>
          </w:rPr>
          <w:t>Manage Focused Views on behalf of the Loan Officer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7C1A8FC" w14:textId="13F0A71B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3" w:history="1">
        <w:r w:rsidRPr="00AF0171">
          <w:rPr>
            <w:rStyle w:val="Hyperlink"/>
            <w:noProof/>
          </w:rPr>
          <w:t>Turn on the Daily Digest for your Loan Officer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B7C80D3" w14:textId="073C8372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4" w:history="1">
        <w:r w:rsidRPr="00AF0171">
          <w:rPr>
            <w:rStyle w:val="Hyperlink"/>
            <w:noProof/>
          </w:rPr>
          <w:t>Send Co-Marketing invitations on behalf of your Loan Officer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6266D7BF" w14:textId="08892518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5" w:history="1">
        <w:r w:rsidRPr="00AF0171">
          <w:rPr>
            <w:rStyle w:val="Hyperlink"/>
            <w:noProof/>
          </w:rPr>
          <w:t>Schedule social media posts for your Loan Officer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E6FA3F7" w14:textId="5B5E64E1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6" w:history="1">
        <w:r w:rsidRPr="00AF0171">
          <w:rPr>
            <w:rStyle w:val="Hyperlink"/>
            <w:noProof/>
          </w:rPr>
          <w:t>Create a Co-Marketing kit for every new listing from an agent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BF1EB96" w14:textId="5573A5CA" w:rsidR="00071D12" w:rsidRDefault="00071D12">
      <w:pPr>
        <w:pStyle w:val="TOC1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7" w:history="1">
        <w:r w:rsidRPr="00AF0171">
          <w:rPr>
            <w:rStyle w:val="Hyperlink"/>
            <w:noProof/>
            <w:lang w:val="en-US"/>
          </w:rPr>
          <w:t>Best Practices for Marketing Coordinators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4AE79D74" w14:textId="05A467E4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8" w:history="1">
        <w:r w:rsidRPr="00AF0171">
          <w:rPr>
            <w:rStyle w:val="Hyperlink"/>
            <w:noProof/>
          </w:rPr>
          <w:t>Connect and communicate with your LOs / LOAs about new content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2903B51" w14:textId="29AB9C35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89" w:history="1">
        <w:r w:rsidRPr="00AF0171">
          <w:rPr>
            <w:rStyle w:val="Hyperlink"/>
            <w:noProof/>
          </w:rPr>
          <w:t>Reoccurring trainings  with LOs / LOAs / Support / Trainers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_Toc135142589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2405389" w14:textId="76A30920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90" w:history="1">
        <w:r w:rsidRPr="00AF0171">
          <w:rPr>
            <w:rStyle w:val="Hyperlink"/>
            <w:noProof/>
          </w:rPr>
          <w:t>Steering committee for RMC/Trainer &amp; LOs to provide feedback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_Toc135142590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58D1A90D" w14:textId="3691AE40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91" w:history="1">
        <w:r w:rsidRPr="00AF0171">
          <w:rPr>
            <w:rStyle w:val="Hyperlink"/>
            <w:noProof/>
          </w:rPr>
          <w:t>Quarterly branch manager meeting to discuss new features, reporting, and identifying areas of opportunity in each branch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E4F4258" w14:textId="4C07D736" w:rsidR="00071D12" w:rsidRDefault="00071D12">
      <w:pPr>
        <w:pStyle w:val="TOC2"/>
        <w:tabs>
          <w:tab w:val="right" w:leader="dot" w:pos="10070"/>
        </w:tabs>
        <w:rPr>
          <w:rFonts w:asciiTheme="minorHAnsi" w:hAnsiTheme="minorHAnsi" w:cstheme="minorBidi"/>
          <w:noProof/>
          <w:color w:val="auto"/>
          <w:kern w:val="2"/>
          <w:sz w:val="24"/>
          <w:szCs w:val="24"/>
          <w:lang w:val="en-US" w:eastAsia="en-US"/>
          <w14:ligatures w14:val="standardContextual"/>
        </w:rPr>
      </w:pPr>
      <w:hyperlink w:anchor="_Toc135142592" w:history="1">
        <w:r w:rsidRPr="00AF0171">
          <w:rPr>
            <w:rStyle w:val="Hyperlink"/>
            <w:noProof/>
          </w:rPr>
          <w:t>Reach out for support when you need it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_Toc135142592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B6A4FB7" w14:textId="40B9B632" w:rsidR="00E93118" w:rsidRDefault="000813EB" w:rsidP="00E93118">
      <w:pPr>
        <w:pStyle w:val="Heading1"/>
      </w:pPr>
      <w:r>
        <w:fldChar w:fldCharType="end"/>
      </w:r>
      <w:bookmarkStart w:id="1" w:name="_Toc135142575"/>
      <w:r w:rsidR="00E93118">
        <w:t>Best Practices for Branch Managers</w:t>
      </w:r>
      <w:bookmarkEnd w:id="1"/>
    </w:p>
    <w:p w14:paraId="70F58091" w14:textId="69B84F76" w:rsidR="00A82B21" w:rsidRDefault="00A82B21" w:rsidP="00E93118">
      <w:pPr>
        <w:pStyle w:val="Heading2"/>
      </w:pPr>
      <w:bookmarkStart w:id="2" w:name="_Toc135142576"/>
      <w:r w:rsidRPr="00A82B21">
        <w:t>(Over) communicate with your team about Total Expert updates and news</w:t>
      </w:r>
      <w:bookmarkEnd w:id="2"/>
    </w:p>
    <w:p w14:paraId="7BC6995E" w14:textId="77777777" w:rsidR="00E93118" w:rsidRPr="00E93118" w:rsidRDefault="00E93118" w:rsidP="00E93118">
      <w:pPr>
        <w:pStyle w:val="ListHeading"/>
      </w:pPr>
      <w:r w:rsidRPr="00E93118">
        <w:t xml:space="preserve">Best Practices for Branch Managers: </w:t>
      </w:r>
    </w:p>
    <w:p w14:paraId="0CF69EFE" w14:textId="77777777" w:rsidR="00E93118" w:rsidRPr="00E93118" w:rsidRDefault="00E93118" w:rsidP="009D47CB">
      <w:pPr>
        <w:pStyle w:val="ListParagraph"/>
        <w:numPr>
          <w:ilvl w:val="0"/>
          <w:numId w:val="1"/>
        </w:numPr>
      </w:pPr>
      <w:r w:rsidRPr="00E93118">
        <w:t>Relay information and communications from the marketing team  </w:t>
      </w:r>
    </w:p>
    <w:p w14:paraId="6C3E22DA" w14:textId="652C435A" w:rsidR="00E93118" w:rsidRPr="00E93118" w:rsidRDefault="00E93118" w:rsidP="009D47CB">
      <w:pPr>
        <w:pStyle w:val="ListParagraph"/>
        <w:numPr>
          <w:ilvl w:val="0"/>
          <w:numId w:val="1"/>
        </w:numPr>
      </w:pPr>
      <w:r>
        <w:t xml:space="preserve">Create a marketing section in </w:t>
      </w:r>
      <w:r w:rsidR="00D08271">
        <w:t xml:space="preserve">your </w:t>
      </w:r>
      <w:r>
        <w:t xml:space="preserve">standing team calls where </w:t>
      </w:r>
      <w:r w:rsidR="329F155A">
        <w:t>you</w:t>
      </w:r>
      <w:r>
        <w:t xml:space="preserve"> highlight marketing/Total Expert updates, upcoming training, events, etc.</w:t>
      </w:r>
    </w:p>
    <w:p w14:paraId="26CC0852" w14:textId="77777777" w:rsidR="00E93118" w:rsidRPr="00E93118" w:rsidRDefault="00E93118" w:rsidP="00E93118">
      <w:pPr>
        <w:pStyle w:val="ListHeading"/>
      </w:pPr>
      <w:r w:rsidRPr="00E93118">
        <w:t xml:space="preserve">Best Practices for Marketing: </w:t>
      </w:r>
    </w:p>
    <w:p w14:paraId="7C6806D4" w14:textId="77777777" w:rsidR="00E93118" w:rsidRPr="00E93118" w:rsidRDefault="00E93118" w:rsidP="009D47CB">
      <w:pPr>
        <w:pStyle w:val="ListParagraph"/>
        <w:numPr>
          <w:ilvl w:val="0"/>
          <w:numId w:val="1"/>
        </w:numPr>
      </w:pPr>
      <w:r w:rsidRPr="00E93118">
        <w:t xml:space="preserve">Make sure your branch managers are receiving and relaying marketing information </w:t>
      </w:r>
    </w:p>
    <w:p w14:paraId="3DDAF970" w14:textId="77777777" w:rsidR="00E93118" w:rsidRPr="00E93118" w:rsidRDefault="00E93118" w:rsidP="009D47CB">
      <w:pPr>
        <w:pStyle w:val="ListParagraph"/>
        <w:numPr>
          <w:ilvl w:val="0"/>
          <w:numId w:val="1"/>
        </w:numPr>
      </w:pPr>
      <w:r w:rsidRPr="00E93118">
        <w:t xml:space="preserve">Send out an exclusive branch manager newsletter that highlights important info they need to share with their team </w:t>
      </w:r>
    </w:p>
    <w:p w14:paraId="4BD5F47F" w14:textId="2BFE39AA" w:rsidR="00E93118" w:rsidRPr="00E93118" w:rsidRDefault="00E93118" w:rsidP="009D47CB">
      <w:pPr>
        <w:pStyle w:val="ListParagraph"/>
        <w:numPr>
          <w:ilvl w:val="0"/>
          <w:numId w:val="1"/>
        </w:numPr>
      </w:pPr>
      <w:r>
        <w:t>Create a</w:t>
      </w:r>
      <w:r w:rsidR="7AF61830">
        <w:t>n email</w:t>
      </w:r>
      <w:r>
        <w:t xml:space="preserve"> template</w:t>
      </w:r>
      <w:r w:rsidR="3A18E1AE">
        <w:t xml:space="preserve"> that branch managers</w:t>
      </w:r>
      <w:r>
        <w:t xml:space="preserve"> can use to send out weekly/monthly updates </w:t>
      </w:r>
    </w:p>
    <w:p w14:paraId="6DF99291" w14:textId="08E04253" w:rsidR="00EE4711" w:rsidRDefault="00E93118" w:rsidP="00592F70">
      <w:pPr>
        <w:pStyle w:val="Heading2"/>
      </w:pPr>
      <w:bookmarkStart w:id="3" w:name="_Toc135142577"/>
      <w:r>
        <w:t>Send weekly / monthly encouragements to your team via Bombbomb or Vidyard</w:t>
      </w:r>
      <w:bookmarkEnd w:id="3"/>
      <w:r>
        <w:t xml:space="preserve"> </w:t>
      </w:r>
    </w:p>
    <w:p w14:paraId="681D712E" w14:textId="77777777" w:rsidR="00E93118" w:rsidRPr="00E93118" w:rsidRDefault="00E93118" w:rsidP="00E93118">
      <w:pPr>
        <w:pStyle w:val="ListHeading"/>
      </w:pPr>
      <w:r w:rsidRPr="00E93118">
        <w:t xml:space="preserve">Best Practices for Branch Managers: </w:t>
      </w:r>
    </w:p>
    <w:p w14:paraId="4C8BD750" w14:textId="77777777" w:rsidR="00E93118" w:rsidRPr="00E93118" w:rsidRDefault="00E93118" w:rsidP="009D47CB">
      <w:pPr>
        <w:pStyle w:val="ListParagraph"/>
        <w:numPr>
          <w:ilvl w:val="0"/>
          <w:numId w:val="2"/>
        </w:numPr>
      </w:pPr>
      <w:r w:rsidRPr="00E93118">
        <w:t>Pick a consistent time and cadence for your email send (ie. first Monday of every week or month)  </w:t>
      </w:r>
    </w:p>
    <w:p w14:paraId="2BCFFD98" w14:textId="77777777" w:rsidR="00E93118" w:rsidRPr="00E93118" w:rsidRDefault="00E93118" w:rsidP="009D47CB">
      <w:pPr>
        <w:pStyle w:val="ListParagraph"/>
        <w:numPr>
          <w:ilvl w:val="0"/>
          <w:numId w:val="2"/>
        </w:numPr>
      </w:pPr>
      <w:r w:rsidRPr="00E93118">
        <w:t>Log into Total Expert and create a manual email using the video email template  </w:t>
      </w:r>
    </w:p>
    <w:p w14:paraId="6540686A" w14:textId="5D642640" w:rsidR="00E93118" w:rsidRPr="00E93118" w:rsidRDefault="00E93118" w:rsidP="009D47CB">
      <w:pPr>
        <w:pStyle w:val="ListParagraph"/>
        <w:numPr>
          <w:ilvl w:val="0"/>
          <w:numId w:val="2"/>
        </w:numPr>
      </w:pPr>
      <w:r>
        <w:t xml:space="preserve">Make sure all </w:t>
      </w:r>
      <w:r w:rsidR="66D9C51F">
        <w:t xml:space="preserve">of your </w:t>
      </w:r>
      <w:r>
        <w:t xml:space="preserve">team members are added as contacts and into a group in </w:t>
      </w:r>
      <w:r w:rsidR="699753B1">
        <w:t xml:space="preserve">your </w:t>
      </w:r>
      <w:r>
        <w:t>account</w:t>
      </w:r>
    </w:p>
    <w:p w14:paraId="72F28D30" w14:textId="77777777" w:rsidR="00E93118" w:rsidRPr="00E93118" w:rsidRDefault="00E93118" w:rsidP="00E93118">
      <w:pPr>
        <w:pStyle w:val="ListHeading"/>
      </w:pPr>
      <w:r w:rsidRPr="00E93118">
        <w:t xml:space="preserve">Best Practices for Marketing: </w:t>
      </w:r>
    </w:p>
    <w:p w14:paraId="5E1F4CBE" w14:textId="77777777" w:rsidR="00E93118" w:rsidRPr="00E93118" w:rsidRDefault="00E93118" w:rsidP="009D47CB">
      <w:pPr>
        <w:pStyle w:val="ListParagraph"/>
        <w:numPr>
          <w:ilvl w:val="0"/>
          <w:numId w:val="2"/>
        </w:numPr>
      </w:pPr>
      <w:r w:rsidRPr="00E93118">
        <w:t xml:space="preserve">Help Branch Managers with setting up their team/group in their account </w:t>
      </w:r>
    </w:p>
    <w:p w14:paraId="71CFFAD9" w14:textId="22BBB156" w:rsidR="00E93118" w:rsidRPr="00E93118" w:rsidRDefault="00E93118" w:rsidP="009D47CB">
      <w:pPr>
        <w:pStyle w:val="ListParagraph"/>
        <w:numPr>
          <w:ilvl w:val="0"/>
          <w:numId w:val="2"/>
        </w:numPr>
      </w:pPr>
      <w:r>
        <w:t xml:space="preserve">Create a quick video tutorial on how to send </w:t>
      </w:r>
      <w:r w:rsidR="0AD86B64">
        <w:t xml:space="preserve">a </w:t>
      </w:r>
      <w:r>
        <w:t xml:space="preserve">video email </w:t>
      </w:r>
    </w:p>
    <w:p w14:paraId="52D75144" w14:textId="5B9C7BC0" w:rsidR="00E93118" w:rsidRDefault="00E93118" w:rsidP="009D47CB">
      <w:pPr>
        <w:pStyle w:val="ListParagraph"/>
        <w:numPr>
          <w:ilvl w:val="0"/>
          <w:numId w:val="2"/>
        </w:numPr>
      </w:pPr>
      <w:r>
        <w:t xml:space="preserve">Make sure you have video email templates created </w:t>
      </w:r>
      <w:r w:rsidR="6B0582C0">
        <w:t>for your branch managers</w:t>
      </w:r>
    </w:p>
    <w:p w14:paraId="01F43C22" w14:textId="77777777" w:rsidR="00E93118" w:rsidRPr="00E93118" w:rsidRDefault="00E93118" w:rsidP="00E93118">
      <w:pPr>
        <w:pStyle w:val="Heading2"/>
      </w:pPr>
      <w:bookmarkStart w:id="4" w:name="_Toc135142578"/>
      <w:r w:rsidRPr="00E93118">
        <w:t>Leverage the Marketing Overview Report to review your teams’ adoption of the Total Expert platform on a reoccurring basis</w:t>
      </w:r>
      <w:bookmarkEnd w:id="4"/>
    </w:p>
    <w:p w14:paraId="71D041C7" w14:textId="77777777" w:rsidR="00E93118" w:rsidRPr="00E93118" w:rsidRDefault="00E93118" w:rsidP="00E93118">
      <w:pPr>
        <w:pStyle w:val="ListHeading"/>
      </w:pPr>
      <w:r w:rsidRPr="00E93118">
        <w:t xml:space="preserve">Best Practices for Marketing: </w:t>
      </w:r>
    </w:p>
    <w:p w14:paraId="5D785A24" w14:textId="77777777" w:rsidR="00E93118" w:rsidRPr="00E93118" w:rsidRDefault="00E93118" w:rsidP="009D47CB">
      <w:pPr>
        <w:pStyle w:val="ListParagraph"/>
        <w:numPr>
          <w:ilvl w:val="0"/>
          <w:numId w:val="3"/>
        </w:numPr>
        <w:rPr>
          <w:lang w:val="en-US"/>
        </w:rPr>
      </w:pPr>
      <w:r w:rsidRPr="00E93118">
        <w:rPr>
          <w:lang w:val="en-US"/>
        </w:rPr>
        <w:t>Ensure that all branch managers have access to the Marketing Overview Report (permission setting) and are trained on how to use the tool</w:t>
      </w:r>
    </w:p>
    <w:p w14:paraId="6D26F1D0" w14:textId="172FAA7F" w:rsidR="00E93118" w:rsidRPr="00E93118" w:rsidRDefault="00E93118" w:rsidP="009D47CB">
      <w:pPr>
        <w:pStyle w:val="ListParagraph"/>
        <w:numPr>
          <w:ilvl w:val="0"/>
          <w:numId w:val="3"/>
        </w:numPr>
        <w:rPr>
          <w:lang w:val="en-US"/>
        </w:rPr>
      </w:pPr>
      <w:r w:rsidRPr="67D87651">
        <w:rPr>
          <w:lang w:val="en-US"/>
        </w:rPr>
        <w:t xml:space="preserve">Work with </w:t>
      </w:r>
      <w:r w:rsidR="39E33D12" w:rsidRPr="67D87651">
        <w:rPr>
          <w:lang w:val="en-US"/>
        </w:rPr>
        <w:t>branch managers</w:t>
      </w:r>
      <w:r w:rsidRPr="67D87651">
        <w:rPr>
          <w:lang w:val="en-US"/>
        </w:rPr>
        <w:t xml:space="preserve"> on their strategy for analyzing and taking action on the report based on the adoption numbers</w:t>
      </w:r>
    </w:p>
    <w:p w14:paraId="0A17B77F" w14:textId="77777777" w:rsidR="00E93118" w:rsidRPr="00E93118" w:rsidRDefault="00E93118" w:rsidP="009D47CB">
      <w:pPr>
        <w:pStyle w:val="ListParagraph"/>
        <w:numPr>
          <w:ilvl w:val="1"/>
          <w:numId w:val="3"/>
        </w:numPr>
        <w:rPr>
          <w:lang w:val="en-US"/>
        </w:rPr>
      </w:pPr>
      <w:r w:rsidRPr="00E93118">
        <w:rPr>
          <w:lang w:val="en-US"/>
        </w:rPr>
        <w:t xml:space="preserve">Determine the categories to filter by </w:t>
      </w:r>
    </w:p>
    <w:p w14:paraId="4AE72B39" w14:textId="77777777" w:rsidR="00E93118" w:rsidRPr="00E93118" w:rsidRDefault="00E93118" w:rsidP="009D47CB">
      <w:pPr>
        <w:pStyle w:val="ListParagraph"/>
        <w:numPr>
          <w:ilvl w:val="1"/>
          <w:numId w:val="3"/>
        </w:numPr>
        <w:rPr>
          <w:lang w:val="en-US"/>
        </w:rPr>
      </w:pPr>
      <w:r w:rsidRPr="00E93118">
        <w:rPr>
          <w:lang w:val="en-US"/>
        </w:rPr>
        <w:t>Determine the threshold that causes action</w:t>
      </w:r>
    </w:p>
    <w:p w14:paraId="21720A5E" w14:textId="77777777" w:rsidR="00E93118" w:rsidRPr="00E93118" w:rsidRDefault="00E93118" w:rsidP="009D47CB">
      <w:pPr>
        <w:pStyle w:val="ListParagraph"/>
        <w:numPr>
          <w:ilvl w:val="2"/>
          <w:numId w:val="3"/>
        </w:numPr>
        <w:rPr>
          <w:lang w:val="en-US"/>
        </w:rPr>
      </w:pPr>
      <w:r w:rsidRPr="00E93118">
        <w:rPr>
          <w:i/>
          <w:iCs/>
          <w:lang w:val="en-US"/>
        </w:rPr>
        <w:t xml:space="preserve">Examples: </w:t>
      </w:r>
    </w:p>
    <w:p w14:paraId="2F0477C4" w14:textId="77777777" w:rsidR="00E93118" w:rsidRPr="00E93118" w:rsidRDefault="00E93118" w:rsidP="009D47CB">
      <w:pPr>
        <w:pStyle w:val="ListParagraph"/>
        <w:numPr>
          <w:ilvl w:val="3"/>
          <w:numId w:val="3"/>
        </w:numPr>
        <w:rPr>
          <w:lang w:val="en-US"/>
        </w:rPr>
      </w:pPr>
      <w:r w:rsidRPr="00E93118">
        <w:rPr>
          <w:lang w:val="en-US"/>
        </w:rPr>
        <w:t xml:space="preserve">If logins are less than 5…. then what? </w:t>
      </w:r>
    </w:p>
    <w:p w14:paraId="597355D8" w14:textId="77777777" w:rsidR="00E93118" w:rsidRPr="00E93118" w:rsidRDefault="00E93118" w:rsidP="009D47CB">
      <w:pPr>
        <w:pStyle w:val="ListParagraph"/>
        <w:numPr>
          <w:ilvl w:val="3"/>
          <w:numId w:val="3"/>
        </w:numPr>
        <w:rPr>
          <w:lang w:val="en-US"/>
        </w:rPr>
      </w:pPr>
      <w:r w:rsidRPr="00E93118">
        <w:rPr>
          <w:lang w:val="en-US"/>
        </w:rPr>
        <w:t>If social media is less than 2...then what</w:t>
      </w:r>
    </w:p>
    <w:p w14:paraId="38B12FC9" w14:textId="7FA7ACE8" w:rsidR="00E93118" w:rsidRPr="00E93118" w:rsidRDefault="00E93118" w:rsidP="009D47CB">
      <w:pPr>
        <w:pStyle w:val="ListParagraph"/>
        <w:numPr>
          <w:ilvl w:val="0"/>
          <w:numId w:val="3"/>
        </w:numPr>
        <w:rPr>
          <w:lang w:val="en-US"/>
        </w:rPr>
      </w:pPr>
      <w:r w:rsidRPr="67D87651">
        <w:rPr>
          <w:lang w:val="en-US"/>
        </w:rPr>
        <w:t xml:space="preserve">Encourage </w:t>
      </w:r>
      <w:r w:rsidR="56849CF2" w:rsidRPr="67D87651">
        <w:rPr>
          <w:lang w:val="en-US"/>
        </w:rPr>
        <w:t xml:space="preserve">branch managers </w:t>
      </w:r>
      <w:r w:rsidRPr="67D87651">
        <w:rPr>
          <w:lang w:val="en-US"/>
        </w:rPr>
        <w:t xml:space="preserve">to set up a monthly strategy meeting with each </w:t>
      </w:r>
      <w:r w:rsidR="17B55C2A" w:rsidRPr="67D87651">
        <w:rPr>
          <w:lang w:val="en-US"/>
        </w:rPr>
        <w:t xml:space="preserve">loan officer </w:t>
      </w:r>
      <w:r w:rsidRPr="67D87651">
        <w:rPr>
          <w:lang w:val="en-US"/>
        </w:rPr>
        <w:t>to review their adoption in T</w:t>
      </w:r>
      <w:r w:rsidR="22838281" w:rsidRPr="67D87651">
        <w:rPr>
          <w:lang w:val="en-US"/>
        </w:rPr>
        <w:t>otal Expert</w:t>
      </w:r>
    </w:p>
    <w:p w14:paraId="2EE969BF" w14:textId="1F06B295" w:rsidR="00E93118" w:rsidRDefault="00E93118" w:rsidP="00E93118">
      <w:pPr>
        <w:pStyle w:val="ExampleHeading"/>
      </w:pPr>
      <w:r>
        <w:t xml:space="preserve">Example Branch Manager Strategy: </w:t>
      </w:r>
    </w:p>
    <w:p w14:paraId="78DCFADD" w14:textId="77777777" w:rsidR="00E93118" w:rsidRPr="00E93118" w:rsidRDefault="00E93118" w:rsidP="009D47CB">
      <w:pPr>
        <w:pStyle w:val="ListParagraph"/>
        <w:numPr>
          <w:ilvl w:val="0"/>
          <w:numId w:val="4"/>
        </w:numPr>
      </w:pPr>
      <w:r w:rsidRPr="00E93118">
        <w:t>Logins:  </w:t>
      </w:r>
    </w:p>
    <w:p w14:paraId="5090D5F6" w14:textId="77777777" w:rsidR="00E93118" w:rsidRPr="00E93118" w:rsidRDefault="00E93118" w:rsidP="009D47CB">
      <w:pPr>
        <w:pStyle w:val="ListParagraph"/>
        <w:numPr>
          <w:ilvl w:val="1"/>
          <w:numId w:val="4"/>
        </w:numPr>
      </w:pPr>
      <w:r w:rsidRPr="00E93118">
        <w:t xml:space="preserve">If logins are less than 5 in that month, encourage the user to attend monthly trainings, reach out to the marketing team for additional training, and/or send resources from the Training Resources Center to the user for additional support </w:t>
      </w:r>
    </w:p>
    <w:p w14:paraId="5F6D2AF0" w14:textId="77777777" w:rsidR="00E93118" w:rsidRPr="00E93118" w:rsidRDefault="00E93118" w:rsidP="009D47CB">
      <w:pPr>
        <w:pStyle w:val="ListParagraph"/>
        <w:numPr>
          <w:ilvl w:val="0"/>
          <w:numId w:val="4"/>
        </w:numPr>
      </w:pPr>
      <w:r w:rsidRPr="00E93118">
        <w:t>Contacts:  </w:t>
      </w:r>
    </w:p>
    <w:p w14:paraId="7A151A97" w14:textId="77777777" w:rsidR="00E93118" w:rsidRPr="00E93118" w:rsidRDefault="00E93118" w:rsidP="009D47CB">
      <w:pPr>
        <w:pStyle w:val="ListParagraph"/>
        <w:numPr>
          <w:ilvl w:val="1"/>
          <w:numId w:val="4"/>
        </w:numPr>
      </w:pPr>
      <w:r w:rsidRPr="00E93118">
        <w:t>If the user hasn’t taken in a new lead / new agent relationship in the last month, reach out to have a conversation with that user to understand why they don’t have any new contacts  </w:t>
      </w:r>
    </w:p>
    <w:p w14:paraId="16AA1828" w14:textId="77777777" w:rsidR="00E93118" w:rsidRPr="00E93118" w:rsidRDefault="00E93118" w:rsidP="009D47CB">
      <w:pPr>
        <w:pStyle w:val="ListParagraph"/>
        <w:numPr>
          <w:ilvl w:val="0"/>
          <w:numId w:val="4"/>
        </w:numPr>
      </w:pPr>
      <w:r w:rsidRPr="00E93118">
        <w:t>Connections Sent / Connections Accepted:</w:t>
      </w:r>
    </w:p>
    <w:p w14:paraId="166D6F68" w14:textId="77777777" w:rsidR="00E93118" w:rsidRPr="00E93118" w:rsidRDefault="00E93118" w:rsidP="009D47CB">
      <w:pPr>
        <w:pStyle w:val="ListParagraph"/>
        <w:numPr>
          <w:ilvl w:val="1"/>
          <w:numId w:val="4"/>
        </w:numPr>
      </w:pPr>
      <w:r w:rsidRPr="00E93118">
        <w:t>If connections accepted is less than 3, come up with a strategy to target their top 5 agents and get them to become co-marketing partners</w:t>
      </w:r>
    </w:p>
    <w:p w14:paraId="7F579715" w14:textId="77777777" w:rsidR="00E93118" w:rsidRPr="00E93118" w:rsidRDefault="00E93118" w:rsidP="009D47CB">
      <w:pPr>
        <w:pStyle w:val="ListParagraph"/>
        <w:numPr>
          <w:ilvl w:val="0"/>
          <w:numId w:val="4"/>
        </w:numPr>
      </w:pPr>
      <w:r w:rsidRPr="00E93118">
        <w:t>Emails Sent:  </w:t>
      </w:r>
    </w:p>
    <w:p w14:paraId="5E4C0A92" w14:textId="77777777" w:rsidR="00E93118" w:rsidRPr="00E93118" w:rsidRDefault="00E93118" w:rsidP="009D47CB">
      <w:pPr>
        <w:pStyle w:val="ListParagraph"/>
        <w:numPr>
          <w:ilvl w:val="1"/>
          <w:numId w:val="4"/>
        </w:numPr>
      </w:pPr>
      <w:r w:rsidRPr="00E93118">
        <w:t>If emails sent are lower than 50 in the last month, have a conversation with those users </w:t>
      </w:r>
    </w:p>
    <w:p w14:paraId="263E6C51" w14:textId="77777777" w:rsidR="00E93118" w:rsidRPr="00E93118" w:rsidRDefault="00E93118" w:rsidP="009D47CB">
      <w:pPr>
        <w:pStyle w:val="ListParagraph"/>
        <w:numPr>
          <w:ilvl w:val="3"/>
          <w:numId w:val="4"/>
        </w:numPr>
      </w:pPr>
      <w:r w:rsidRPr="00E93118">
        <w:t>Ask why? How are they currently communicating?  </w:t>
      </w:r>
    </w:p>
    <w:p w14:paraId="43CE1AC5" w14:textId="77777777" w:rsidR="00E93118" w:rsidRPr="00E93118" w:rsidRDefault="00E93118" w:rsidP="009D47CB">
      <w:pPr>
        <w:pStyle w:val="ListParagraph"/>
        <w:numPr>
          <w:ilvl w:val="1"/>
          <w:numId w:val="4"/>
        </w:numPr>
      </w:pPr>
      <w:r w:rsidRPr="00E93118">
        <w:t>Review Journeys and encourage them to turn on Journeys*  </w:t>
      </w:r>
    </w:p>
    <w:p w14:paraId="54E5CC02" w14:textId="77777777" w:rsidR="00E93118" w:rsidRPr="00E93118" w:rsidRDefault="00E93118" w:rsidP="009D47CB">
      <w:pPr>
        <w:pStyle w:val="ListParagraph"/>
        <w:numPr>
          <w:ilvl w:val="0"/>
          <w:numId w:val="4"/>
        </w:numPr>
      </w:pPr>
      <w:r w:rsidRPr="00E93118">
        <w:t xml:space="preserve">Approved Social Media: </w:t>
      </w:r>
    </w:p>
    <w:p w14:paraId="0ED05DC5" w14:textId="77777777" w:rsidR="00E93118" w:rsidRPr="00E93118" w:rsidRDefault="00E93118" w:rsidP="009D47CB">
      <w:pPr>
        <w:pStyle w:val="ListParagraph"/>
        <w:numPr>
          <w:ilvl w:val="1"/>
          <w:numId w:val="4"/>
        </w:numPr>
      </w:pPr>
      <w:r w:rsidRPr="00E93118">
        <w:t>If approved social media is less than 2, have a conversation with the user around their social media strategy and when/what they are posting</w:t>
      </w:r>
    </w:p>
    <w:p w14:paraId="6AA9F766" w14:textId="77777777" w:rsidR="00E93118" w:rsidRPr="00E93118" w:rsidRDefault="00E93118" w:rsidP="009D47CB">
      <w:pPr>
        <w:pStyle w:val="ListParagraph"/>
        <w:numPr>
          <w:ilvl w:val="1"/>
          <w:numId w:val="4"/>
        </w:numPr>
      </w:pPr>
      <w:r w:rsidRPr="00E93118">
        <w:t xml:space="preserve">Encourage users to use social media to promote their personal / company brand </w:t>
      </w:r>
    </w:p>
    <w:p w14:paraId="15850409" w14:textId="77777777" w:rsidR="00E93118" w:rsidRPr="00E93118" w:rsidRDefault="00E93118" w:rsidP="009D47CB">
      <w:pPr>
        <w:pStyle w:val="ListParagraph"/>
        <w:numPr>
          <w:ilvl w:val="0"/>
          <w:numId w:val="4"/>
        </w:numPr>
      </w:pPr>
      <w:r w:rsidRPr="00E93118">
        <w:t>Active Sites / Active Landing Pages / Print Downloads  </w:t>
      </w:r>
    </w:p>
    <w:p w14:paraId="2AF88A0A" w14:textId="77777777" w:rsidR="00E93118" w:rsidRPr="00E93118" w:rsidRDefault="00E93118" w:rsidP="009D47CB">
      <w:pPr>
        <w:pStyle w:val="ListParagraph"/>
        <w:numPr>
          <w:ilvl w:val="1"/>
          <w:numId w:val="4"/>
        </w:numPr>
      </w:pPr>
      <w:r w:rsidRPr="00E93118">
        <w:t>If any of these numbers are 0, encourage users to attend training or reach out to the marketing team for additional training, and/or send resources from the Training Resources Center to the user for additional support</w:t>
      </w:r>
    </w:p>
    <w:p w14:paraId="228BE246" w14:textId="77777777" w:rsidR="00E93118" w:rsidRPr="00E93118" w:rsidRDefault="00E93118" w:rsidP="00E93118">
      <w:pPr>
        <w:pStyle w:val="Heading2"/>
      </w:pPr>
      <w:bookmarkStart w:id="5" w:name="_Toc135142579"/>
      <w:r w:rsidRPr="00E93118">
        <w:t>Review your team members’ dashboard in Total Expert on a reoccurring basis</w:t>
      </w:r>
      <w:bookmarkEnd w:id="5"/>
      <w:r w:rsidRPr="00E93118">
        <w:t xml:space="preserve"> </w:t>
      </w:r>
    </w:p>
    <w:p w14:paraId="767D6B7D" w14:textId="77777777" w:rsidR="00E93118" w:rsidRPr="00E93118" w:rsidRDefault="00E93118" w:rsidP="00E93118">
      <w:pPr>
        <w:pStyle w:val="ListHeading"/>
      </w:pPr>
      <w:r w:rsidRPr="00E93118">
        <w:t xml:space="preserve">Best Practices for Marketing: </w:t>
      </w:r>
    </w:p>
    <w:p w14:paraId="44918927" w14:textId="2D5666BD" w:rsidR="00E93118" w:rsidRPr="00E93118" w:rsidRDefault="00E93118" w:rsidP="009D47CB">
      <w:pPr>
        <w:pStyle w:val="ListParagraph"/>
        <w:numPr>
          <w:ilvl w:val="0"/>
          <w:numId w:val="5"/>
        </w:numPr>
      </w:pPr>
      <w:r>
        <w:t xml:space="preserve">Work with </w:t>
      </w:r>
      <w:r w:rsidR="675DF741">
        <w:t>branch managers</w:t>
      </w:r>
      <w:r>
        <w:t xml:space="preserve"> on their strategy for analyzing their team's dashboard numbers</w:t>
      </w:r>
    </w:p>
    <w:p w14:paraId="1E4788FE" w14:textId="55906957" w:rsidR="00E93118" w:rsidRPr="00E93118" w:rsidRDefault="00E93118" w:rsidP="009D47CB">
      <w:pPr>
        <w:pStyle w:val="ListParagraph"/>
        <w:numPr>
          <w:ilvl w:val="1"/>
          <w:numId w:val="5"/>
        </w:numPr>
      </w:pPr>
      <w:r>
        <w:t xml:space="preserve">Determine which dashboard tile are most impactful for your </w:t>
      </w:r>
      <w:r w:rsidR="153210A3">
        <w:t>branch manager</w:t>
      </w:r>
      <w:r>
        <w:t>s to review with their</w:t>
      </w:r>
      <w:r w:rsidR="1621FB9E">
        <w:t xml:space="preserve"> loan officer</w:t>
      </w:r>
      <w:r>
        <w:t>s</w:t>
      </w:r>
    </w:p>
    <w:p w14:paraId="395F3A5C" w14:textId="6AE4A02B" w:rsidR="00E93118" w:rsidRPr="00E93118" w:rsidRDefault="00E93118" w:rsidP="009D47CB">
      <w:pPr>
        <w:pStyle w:val="ListParagraph"/>
        <w:numPr>
          <w:ilvl w:val="1"/>
          <w:numId w:val="5"/>
        </w:numPr>
      </w:pPr>
      <w:r>
        <w:t xml:space="preserve">Determine </w:t>
      </w:r>
      <w:r w:rsidR="72761E29">
        <w:t xml:space="preserve">your organization’s </w:t>
      </w:r>
      <w:r>
        <w:t>threshold</w:t>
      </w:r>
    </w:p>
    <w:p w14:paraId="154EBD35" w14:textId="77777777" w:rsidR="00E93118" w:rsidRPr="00E93118" w:rsidRDefault="00E93118" w:rsidP="009D47CB">
      <w:pPr>
        <w:pStyle w:val="ListParagraph"/>
        <w:numPr>
          <w:ilvl w:val="2"/>
          <w:numId w:val="5"/>
        </w:numPr>
      </w:pPr>
      <w:r w:rsidRPr="00E93118">
        <w:t xml:space="preserve">Examples: </w:t>
      </w:r>
    </w:p>
    <w:p w14:paraId="08BD4F4F" w14:textId="77777777" w:rsidR="00E93118" w:rsidRPr="00E93118" w:rsidRDefault="00E93118" w:rsidP="009D47CB">
      <w:pPr>
        <w:pStyle w:val="ListParagraph"/>
        <w:numPr>
          <w:ilvl w:val="3"/>
          <w:numId w:val="5"/>
        </w:numPr>
      </w:pPr>
      <w:r w:rsidRPr="00E93118">
        <w:t>Review their open tasks dashboard tile  </w:t>
      </w:r>
    </w:p>
    <w:p w14:paraId="61982DE3" w14:textId="77777777" w:rsidR="00E93118" w:rsidRPr="00E93118" w:rsidRDefault="00E93118" w:rsidP="009D47CB">
      <w:pPr>
        <w:pStyle w:val="ListParagraph"/>
        <w:numPr>
          <w:ilvl w:val="4"/>
          <w:numId w:val="5"/>
        </w:numPr>
      </w:pPr>
      <w:r w:rsidRPr="00E93118">
        <w:t>If they have over 3 open tasks, reach out to make sure they are taking action on Journey tasks </w:t>
      </w:r>
    </w:p>
    <w:p w14:paraId="26255367" w14:textId="77777777" w:rsidR="00E93118" w:rsidRPr="00E93118" w:rsidRDefault="00E93118" w:rsidP="009D47CB">
      <w:pPr>
        <w:pStyle w:val="ListParagraph"/>
        <w:numPr>
          <w:ilvl w:val="3"/>
          <w:numId w:val="5"/>
        </w:numPr>
      </w:pPr>
      <w:r w:rsidRPr="00E93118">
        <w:t xml:space="preserve">Review new contacts on the dashboard tile </w:t>
      </w:r>
    </w:p>
    <w:p w14:paraId="00FD6C84" w14:textId="77777777" w:rsidR="00E93118" w:rsidRPr="00E93118" w:rsidRDefault="00E93118" w:rsidP="009D47CB">
      <w:pPr>
        <w:pStyle w:val="ListParagraph"/>
        <w:numPr>
          <w:ilvl w:val="4"/>
          <w:numId w:val="5"/>
        </w:numPr>
      </w:pPr>
      <w:r w:rsidRPr="00E93118">
        <w:t>If they have over 3 new contacts, reach out to make sure they have a strategy for reaching out to these individuals  </w:t>
      </w:r>
    </w:p>
    <w:p w14:paraId="1538AC1E" w14:textId="291F8380" w:rsidR="00E93118" w:rsidRPr="00E93118" w:rsidRDefault="00E93118" w:rsidP="009D47CB">
      <w:pPr>
        <w:pStyle w:val="ListParagraph"/>
        <w:numPr>
          <w:ilvl w:val="0"/>
          <w:numId w:val="5"/>
        </w:numPr>
      </w:pPr>
      <w:r>
        <w:t xml:space="preserve">Encourage </w:t>
      </w:r>
      <w:r w:rsidR="1780ADF4">
        <w:t>branch manager</w:t>
      </w:r>
      <w:r>
        <w:t xml:space="preserve">s to review each </w:t>
      </w:r>
      <w:r w:rsidR="31B16B51">
        <w:t>loan offiers</w:t>
      </w:r>
      <w:r>
        <w:t xml:space="preserve"> dashboard on a weekly cadence and provide feedback to team members</w:t>
      </w:r>
    </w:p>
    <w:p w14:paraId="50E3C055" w14:textId="77777777" w:rsidR="00E93118" w:rsidRPr="00474CE2" w:rsidRDefault="00E93118" w:rsidP="00E93118">
      <w:pPr>
        <w:pStyle w:val="Heading2"/>
      </w:pPr>
      <w:bookmarkStart w:id="6" w:name="_Toc135142580"/>
      <w:r w:rsidRPr="00474CE2">
        <w:t>Quarterly Strategy Session with marketing support for that branch</w:t>
      </w:r>
      <w:bookmarkEnd w:id="6"/>
      <w:r w:rsidRPr="00474CE2">
        <w:t xml:space="preserve"> </w:t>
      </w:r>
    </w:p>
    <w:p w14:paraId="28E083E2" w14:textId="77777777" w:rsidR="00E93118" w:rsidRPr="00E93118" w:rsidRDefault="00E93118" w:rsidP="00E93118">
      <w:pPr>
        <w:pStyle w:val="ListHeading"/>
      </w:pPr>
      <w:r w:rsidRPr="00E93118">
        <w:t>Best Practices for Branch Managers:</w:t>
      </w:r>
    </w:p>
    <w:p w14:paraId="4830328B" w14:textId="2B3584DE" w:rsidR="00E93118" w:rsidRPr="00E93118" w:rsidRDefault="00E93118" w:rsidP="009D47CB">
      <w:pPr>
        <w:pStyle w:val="ListParagraph"/>
        <w:numPr>
          <w:ilvl w:val="0"/>
          <w:numId w:val="6"/>
        </w:numPr>
      </w:pPr>
      <w:r>
        <w:t xml:space="preserve">Meet quarterly with all marketing support staff for </w:t>
      </w:r>
      <w:r w:rsidR="2671A51D">
        <w:t xml:space="preserve">your </w:t>
      </w:r>
      <w:r>
        <w:t xml:space="preserve">branch </w:t>
      </w:r>
    </w:p>
    <w:p w14:paraId="7C0FD63C" w14:textId="77777777" w:rsidR="00E93118" w:rsidRPr="00E93118" w:rsidRDefault="00E93118" w:rsidP="009D47CB">
      <w:pPr>
        <w:pStyle w:val="ListParagraph"/>
        <w:numPr>
          <w:ilvl w:val="0"/>
          <w:numId w:val="6"/>
        </w:numPr>
      </w:pPr>
      <w:r w:rsidRPr="00E93118">
        <w:t>Review marketing and operational strategy</w:t>
      </w:r>
    </w:p>
    <w:p w14:paraId="069AB08A" w14:textId="77777777" w:rsidR="00E93118" w:rsidRPr="00E93118" w:rsidRDefault="00E93118" w:rsidP="009D47CB">
      <w:pPr>
        <w:pStyle w:val="ListParagraph"/>
        <w:numPr>
          <w:ilvl w:val="1"/>
          <w:numId w:val="6"/>
        </w:numPr>
      </w:pPr>
      <w:r w:rsidRPr="00E93118">
        <w:t>Review previous quarter activity</w:t>
      </w:r>
    </w:p>
    <w:p w14:paraId="7773519B" w14:textId="77777777" w:rsidR="00E93118" w:rsidRPr="00E93118" w:rsidRDefault="00E93118" w:rsidP="009D47CB">
      <w:pPr>
        <w:pStyle w:val="ListParagraph"/>
        <w:numPr>
          <w:ilvl w:val="1"/>
          <w:numId w:val="6"/>
        </w:numPr>
      </w:pPr>
      <w:r w:rsidRPr="00E93118">
        <w:t>Highlight upcoming quarter initiatives</w:t>
      </w:r>
    </w:p>
    <w:p w14:paraId="1E0E9F59" w14:textId="77777777" w:rsidR="00E93118" w:rsidRPr="00E93118" w:rsidRDefault="00E93118" w:rsidP="009D47CB">
      <w:pPr>
        <w:pStyle w:val="ListParagraph"/>
        <w:numPr>
          <w:ilvl w:val="1"/>
          <w:numId w:val="6"/>
        </w:numPr>
      </w:pPr>
      <w:r w:rsidRPr="00E93118">
        <w:t>Set goals</w:t>
      </w:r>
    </w:p>
    <w:p w14:paraId="3203CC82" w14:textId="77777777" w:rsidR="00E93118" w:rsidRPr="00E93118" w:rsidRDefault="00E93118" w:rsidP="00E93118">
      <w:pPr>
        <w:pStyle w:val="ListHeading"/>
      </w:pPr>
      <w:r w:rsidRPr="00E93118">
        <w:t xml:space="preserve">Best Practices for Marketing: </w:t>
      </w:r>
    </w:p>
    <w:p w14:paraId="56C97363" w14:textId="0A46151C" w:rsidR="00E93118" w:rsidRPr="00E93118" w:rsidRDefault="00E93118" w:rsidP="009D47CB">
      <w:pPr>
        <w:pStyle w:val="ListParagraph"/>
        <w:numPr>
          <w:ilvl w:val="0"/>
          <w:numId w:val="7"/>
        </w:numPr>
      </w:pPr>
      <w:r>
        <w:t xml:space="preserve">Share company quarterly goals with </w:t>
      </w:r>
      <w:r w:rsidR="3B8A1F58">
        <w:t>branch managers</w:t>
      </w:r>
      <w:r>
        <w:t xml:space="preserve"> to align with branch goals </w:t>
      </w:r>
    </w:p>
    <w:p w14:paraId="4A814035" w14:textId="1787C8BE" w:rsidR="00E93118" w:rsidRDefault="00E93118" w:rsidP="009D47CB">
      <w:pPr>
        <w:pStyle w:val="ListParagraph"/>
        <w:numPr>
          <w:ilvl w:val="0"/>
          <w:numId w:val="7"/>
        </w:numPr>
      </w:pPr>
      <w:r>
        <w:t xml:space="preserve">Share marketing initiatives with </w:t>
      </w:r>
      <w:r w:rsidR="7BE59599">
        <w:t>branch managers</w:t>
      </w:r>
      <w:r>
        <w:t xml:space="preserve"> to align branch initiatives </w:t>
      </w:r>
    </w:p>
    <w:p w14:paraId="42F71FCD" w14:textId="7D09FE6B" w:rsidR="00E93118" w:rsidRDefault="00E93118" w:rsidP="00E93118">
      <w:pPr>
        <w:pStyle w:val="Heading1"/>
        <w:rPr>
          <w:lang w:val="en-US"/>
        </w:rPr>
      </w:pPr>
      <w:bookmarkStart w:id="7" w:name="_Toc135142581"/>
      <w:r>
        <w:rPr>
          <w:lang w:val="en-US"/>
        </w:rPr>
        <w:t>Best Practices for Loan Officer Assistants</w:t>
      </w:r>
      <w:bookmarkEnd w:id="7"/>
      <w:r>
        <w:rPr>
          <w:lang w:val="en-US"/>
        </w:rPr>
        <w:t xml:space="preserve"> </w:t>
      </w:r>
    </w:p>
    <w:p w14:paraId="66E90859" w14:textId="77777777" w:rsidR="00E93118" w:rsidRPr="00E93118" w:rsidRDefault="00E93118" w:rsidP="00E93118">
      <w:pPr>
        <w:pStyle w:val="Heading2"/>
      </w:pPr>
      <w:bookmarkStart w:id="8" w:name="_Toc135142582"/>
      <w:r w:rsidRPr="00E93118">
        <w:t>Manage Focused Views on behalf of the Loan Officer</w:t>
      </w:r>
      <w:bookmarkEnd w:id="8"/>
    </w:p>
    <w:p w14:paraId="00937FC3" w14:textId="77777777" w:rsidR="00E93118" w:rsidRPr="00E93118" w:rsidRDefault="00E93118" w:rsidP="00E93118">
      <w:pPr>
        <w:pStyle w:val="ListHeading"/>
      </w:pPr>
      <w:r w:rsidRPr="00E93118">
        <w:t xml:space="preserve">Best Practices for LOAs: </w:t>
      </w:r>
    </w:p>
    <w:p w14:paraId="359908DF" w14:textId="12FCDCD0" w:rsidR="00E93118" w:rsidRPr="00E93118" w:rsidRDefault="00E93118" w:rsidP="009D47CB">
      <w:pPr>
        <w:pStyle w:val="ListParagraph"/>
        <w:numPr>
          <w:ilvl w:val="0"/>
          <w:numId w:val="8"/>
        </w:numPr>
        <w:rPr>
          <w:lang w:val="en-US"/>
        </w:rPr>
      </w:pPr>
      <w:r w:rsidRPr="67D87651">
        <w:rPr>
          <w:lang w:val="en-US"/>
        </w:rPr>
        <w:t xml:space="preserve">Manage your </w:t>
      </w:r>
      <w:r w:rsidR="6AF8EE90" w:rsidRPr="67D87651">
        <w:rPr>
          <w:lang w:val="en-US"/>
        </w:rPr>
        <w:t>loan officer’s</w:t>
      </w:r>
      <w:r w:rsidRPr="67D87651">
        <w:rPr>
          <w:lang w:val="en-US"/>
        </w:rPr>
        <w:t xml:space="preserve"> Pre-Approval FV and Pre-Approval Expiration FV </w:t>
      </w:r>
    </w:p>
    <w:p w14:paraId="4AF63338" w14:textId="77777777" w:rsidR="00E93118" w:rsidRPr="00E93118" w:rsidRDefault="00E93118" w:rsidP="009D47CB">
      <w:pPr>
        <w:pStyle w:val="ListParagraph"/>
        <w:numPr>
          <w:ilvl w:val="0"/>
          <w:numId w:val="8"/>
        </w:numPr>
        <w:rPr>
          <w:lang w:val="en-US"/>
        </w:rPr>
      </w:pPr>
      <w:r w:rsidRPr="00E93118">
        <w:rPr>
          <w:lang w:val="en-US"/>
        </w:rPr>
        <w:t xml:space="preserve">Leverage Total Expert’s example call script in the </w:t>
      </w:r>
      <w:hyperlink r:id="rId11" w:history="1">
        <w:r w:rsidRPr="00E93118">
          <w:rPr>
            <w:rStyle w:val="Hyperlink"/>
            <w:lang w:val="en-US"/>
          </w:rPr>
          <w:t>LOA best practice playbook</w:t>
        </w:r>
      </w:hyperlink>
    </w:p>
    <w:p w14:paraId="6217D956" w14:textId="77777777" w:rsidR="00E93118" w:rsidRPr="00E93118" w:rsidRDefault="00E93118" w:rsidP="009D47CB">
      <w:pPr>
        <w:pStyle w:val="ListParagraph"/>
        <w:numPr>
          <w:ilvl w:val="0"/>
          <w:numId w:val="8"/>
        </w:numPr>
        <w:rPr>
          <w:lang w:val="en-US"/>
        </w:rPr>
      </w:pPr>
      <w:r w:rsidRPr="00E93118">
        <w:rPr>
          <w:lang w:val="en-US"/>
        </w:rPr>
        <w:t>Mark an outcome from each action taken, keep detailed notes in the contact record, and assign a follow up task if necessary</w:t>
      </w:r>
    </w:p>
    <w:p w14:paraId="47F9AAF5" w14:textId="77777777" w:rsidR="00E93118" w:rsidRPr="00E93118" w:rsidRDefault="00E93118" w:rsidP="00E93118">
      <w:pPr>
        <w:rPr>
          <w:lang w:val="en-US"/>
        </w:rPr>
      </w:pPr>
      <w:r w:rsidRPr="00E93118">
        <w:rPr>
          <w:b/>
          <w:bCs/>
          <w:lang w:val="en-US"/>
        </w:rPr>
        <w:t>Best Practices for Marketing:</w:t>
      </w:r>
    </w:p>
    <w:p w14:paraId="5020565D" w14:textId="77777777" w:rsidR="00E93118" w:rsidRPr="00E93118" w:rsidRDefault="00E93118" w:rsidP="009D47CB">
      <w:pPr>
        <w:pStyle w:val="ListParagraph"/>
        <w:numPr>
          <w:ilvl w:val="0"/>
          <w:numId w:val="9"/>
        </w:numPr>
        <w:rPr>
          <w:lang w:val="en-US"/>
        </w:rPr>
      </w:pPr>
      <w:r w:rsidRPr="00E93118">
        <w:rPr>
          <w:lang w:val="en-US"/>
        </w:rPr>
        <w:t>Create a Pre-Approval Focused View and a Pre-Approval Expiration Focused View, if you have not already. </w:t>
      </w:r>
    </w:p>
    <w:p w14:paraId="039E1411" w14:textId="77777777" w:rsidR="00E93118" w:rsidRPr="00E93118" w:rsidRDefault="00E93118" w:rsidP="009D47CB">
      <w:pPr>
        <w:pStyle w:val="ListParagraph"/>
        <w:numPr>
          <w:ilvl w:val="0"/>
          <w:numId w:val="9"/>
        </w:numPr>
        <w:rPr>
          <w:lang w:val="en-US"/>
        </w:rPr>
      </w:pPr>
      <w:r w:rsidRPr="00E93118">
        <w:rPr>
          <w:lang w:val="en-US"/>
        </w:rPr>
        <w:t>Enable for all loan officers</w:t>
      </w:r>
    </w:p>
    <w:p w14:paraId="0D460876" w14:textId="77777777" w:rsidR="00E93118" w:rsidRPr="00474CE2" w:rsidRDefault="00E93118" w:rsidP="00E93118">
      <w:pPr>
        <w:pStyle w:val="Heading2"/>
      </w:pPr>
      <w:bookmarkStart w:id="9" w:name="_Toc135142583"/>
      <w:r w:rsidRPr="00474CE2">
        <w:t>Turn on the Daily Digest for your Loan Officer</w:t>
      </w:r>
      <w:bookmarkEnd w:id="9"/>
    </w:p>
    <w:p w14:paraId="4C29686A" w14:textId="77777777" w:rsidR="00E93118" w:rsidRPr="00E93118" w:rsidRDefault="00E93118" w:rsidP="00E93118">
      <w:pPr>
        <w:pStyle w:val="ListHeading"/>
      </w:pPr>
      <w:r w:rsidRPr="00E93118">
        <w:t xml:space="preserve">Best Practices for LOAs: </w:t>
      </w:r>
    </w:p>
    <w:p w14:paraId="6B978206" w14:textId="77777777" w:rsidR="00E93118" w:rsidRPr="00E93118" w:rsidRDefault="00E93118" w:rsidP="009D47CB">
      <w:pPr>
        <w:pStyle w:val="ListParagraph"/>
        <w:numPr>
          <w:ilvl w:val="0"/>
          <w:numId w:val="10"/>
        </w:numPr>
        <w:rPr>
          <w:lang w:val="en-US"/>
        </w:rPr>
      </w:pPr>
      <w:r w:rsidRPr="00E93118">
        <w:rPr>
          <w:lang w:val="en-US"/>
        </w:rPr>
        <w:t>Ensure the Daily Digest is turned ON for all the Loan Officers you are supporting</w:t>
      </w:r>
    </w:p>
    <w:p w14:paraId="2E640004" w14:textId="77777777" w:rsidR="00E93118" w:rsidRPr="00E93118" w:rsidRDefault="00E93118" w:rsidP="009D47CB">
      <w:pPr>
        <w:pStyle w:val="ListParagraph"/>
        <w:numPr>
          <w:ilvl w:val="0"/>
          <w:numId w:val="10"/>
        </w:numPr>
        <w:rPr>
          <w:lang w:val="en-US"/>
        </w:rPr>
      </w:pPr>
      <w:r w:rsidRPr="00E93118">
        <w:rPr>
          <w:lang w:val="en-US"/>
        </w:rPr>
        <w:t>Create a strategy around the Daily Digest and who is going to action off of what pieces of information in the Digest</w:t>
      </w:r>
    </w:p>
    <w:p w14:paraId="4D615937" w14:textId="751A8DCD" w:rsidR="00E93118" w:rsidRPr="00E93118" w:rsidRDefault="00E93118" w:rsidP="009D47CB">
      <w:pPr>
        <w:pStyle w:val="ListParagraph"/>
        <w:numPr>
          <w:ilvl w:val="0"/>
          <w:numId w:val="10"/>
        </w:numPr>
        <w:rPr>
          <w:lang w:val="en-US"/>
        </w:rPr>
      </w:pPr>
      <w:r w:rsidRPr="67D87651">
        <w:rPr>
          <w:lang w:val="en-US"/>
        </w:rPr>
        <w:t>Set up an inbox forwarding rule so that you receive your Loan Officers Daily Digest</w:t>
      </w:r>
    </w:p>
    <w:p w14:paraId="2AA882ED" w14:textId="77777777" w:rsidR="00E93118" w:rsidRPr="00E93118" w:rsidRDefault="00E93118" w:rsidP="00E93118">
      <w:pPr>
        <w:pStyle w:val="ListHeading"/>
      </w:pPr>
      <w:r w:rsidRPr="00E93118">
        <w:t xml:space="preserve">Best Practices for Marketing: </w:t>
      </w:r>
    </w:p>
    <w:p w14:paraId="1DB37FD0" w14:textId="77777777" w:rsidR="00E93118" w:rsidRPr="00E93118" w:rsidRDefault="00E93118" w:rsidP="009D47CB">
      <w:pPr>
        <w:pStyle w:val="ListParagraph"/>
        <w:numPr>
          <w:ilvl w:val="0"/>
          <w:numId w:val="11"/>
        </w:numPr>
        <w:rPr>
          <w:lang w:val="en-US"/>
        </w:rPr>
      </w:pPr>
      <w:r w:rsidRPr="00E93118">
        <w:rPr>
          <w:lang w:val="en-US"/>
        </w:rPr>
        <w:t>Work with CSM to turn on the Daily Digest for all loan officers, if you wish</w:t>
      </w:r>
    </w:p>
    <w:p w14:paraId="0A3B0D82" w14:textId="77777777" w:rsidR="00E93118" w:rsidRPr="00E93118" w:rsidRDefault="00E93118" w:rsidP="009D47CB">
      <w:pPr>
        <w:pStyle w:val="ListParagraph"/>
        <w:numPr>
          <w:ilvl w:val="0"/>
          <w:numId w:val="11"/>
        </w:numPr>
        <w:rPr>
          <w:lang w:val="en-US"/>
        </w:rPr>
      </w:pPr>
      <w:r w:rsidRPr="00E93118">
        <w:rPr>
          <w:lang w:val="en-US"/>
        </w:rPr>
        <w:t xml:space="preserve">Help LOAs set up an inbox forwarding rule – create tutorial video </w:t>
      </w:r>
    </w:p>
    <w:p w14:paraId="1681D785" w14:textId="77777777" w:rsidR="00E93118" w:rsidRPr="00E93118" w:rsidRDefault="00E93118" w:rsidP="009D47CB">
      <w:pPr>
        <w:pStyle w:val="ListParagraph"/>
        <w:numPr>
          <w:ilvl w:val="0"/>
          <w:numId w:val="11"/>
        </w:numPr>
        <w:rPr>
          <w:lang w:val="en-US"/>
        </w:rPr>
      </w:pPr>
      <w:r w:rsidRPr="00E93118">
        <w:rPr>
          <w:lang w:val="en-US"/>
        </w:rPr>
        <w:t xml:space="preserve">Provide an example strategy for how LOAs and LOs can work together on the Daily Digest </w:t>
      </w:r>
    </w:p>
    <w:p w14:paraId="0E35D200" w14:textId="77777777" w:rsidR="00E93118" w:rsidRPr="00E93118" w:rsidRDefault="00E93118" w:rsidP="009D47CB">
      <w:pPr>
        <w:pStyle w:val="ListParagraph"/>
        <w:numPr>
          <w:ilvl w:val="1"/>
          <w:numId w:val="11"/>
        </w:numPr>
        <w:rPr>
          <w:lang w:val="en-US"/>
        </w:rPr>
      </w:pPr>
      <w:r w:rsidRPr="00E93118">
        <w:rPr>
          <w:lang w:val="en-US"/>
        </w:rPr>
        <w:t xml:space="preserve">LO - send birthday BombBomb to all upcoming birthdays, reach out to new contacts </w:t>
      </w:r>
    </w:p>
    <w:p w14:paraId="41C604D2" w14:textId="77777777" w:rsidR="00E93118" w:rsidRPr="00E93118" w:rsidRDefault="00E93118" w:rsidP="009D47CB">
      <w:pPr>
        <w:pStyle w:val="ListParagraph"/>
        <w:numPr>
          <w:ilvl w:val="1"/>
          <w:numId w:val="11"/>
        </w:numPr>
        <w:rPr>
          <w:lang w:val="en-US"/>
        </w:rPr>
      </w:pPr>
      <w:r w:rsidRPr="00E93118">
        <w:rPr>
          <w:lang w:val="en-US"/>
        </w:rPr>
        <w:t xml:space="preserve">LOA – review recently engaged contacts, loan anniversaries, tasks </w:t>
      </w:r>
    </w:p>
    <w:p w14:paraId="48F631B3" w14:textId="77777777" w:rsidR="00E93118" w:rsidRPr="00474CE2" w:rsidRDefault="00E93118" w:rsidP="00E93118">
      <w:pPr>
        <w:pStyle w:val="Heading2"/>
      </w:pPr>
      <w:bookmarkStart w:id="10" w:name="_Toc135142584"/>
      <w:r w:rsidRPr="00474CE2">
        <w:t>Send Co-Marketing invitations on behalf of your Loan Officer</w:t>
      </w:r>
      <w:bookmarkEnd w:id="10"/>
    </w:p>
    <w:p w14:paraId="4372ACA8" w14:textId="77777777" w:rsidR="00E93118" w:rsidRPr="00E93118" w:rsidRDefault="00E93118" w:rsidP="00E93118">
      <w:pPr>
        <w:pStyle w:val="ListHeading"/>
      </w:pPr>
      <w:r w:rsidRPr="00E93118">
        <w:t xml:space="preserve">Best Practices for LOAs: </w:t>
      </w:r>
    </w:p>
    <w:p w14:paraId="215682A6" w14:textId="77777777" w:rsidR="00E93118" w:rsidRPr="00E93118" w:rsidRDefault="00E93118" w:rsidP="009D47CB">
      <w:pPr>
        <w:pStyle w:val="ListParagraph"/>
        <w:numPr>
          <w:ilvl w:val="0"/>
          <w:numId w:val="12"/>
        </w:numPr>
        <w:rPr>
          <w:lang w:val="en-US"/>
        </w:rPr>
      </w:pPr>
      <w:r w:rsidRPr="00E93118">
        <w:rPr>
          <w:lang w:val="en-US"/>
        </w:rPr>
        <w:t xml:space="preserve">Work with your loan officer to create stack-ranked agent list (A, B, C) </w:t>
      </w:r>
    </w:p>
    <w:p w14:paraId="0EDED713" w14:textId="77777777" w:rsidR="00E93118" w:rsidRPr="00E93118" w:rsidRDefault="00E93118" w:rsidP="009D47CB">
      <w:pPr>
        <w:pStyle w:val="ListParagraph"/>
        <w:numPr>
          <w:ilvl w:val="0"/>
          <w:numId w:val="12"/>
        </w:numPr>
        <w:rPr>
          <w:lang w:val="en-US"/>
        </w:rPr>
      </w:pPr>
      <w:r w:rsidRPr="00E93118">
        <w:rPr>
          <w:lang w:val="en-US"/>
        </w:rPr>
        <w:t xml:space="preserve">LOAs reach out to agents – helping sign them up and train agents on the platform </w:t>
      </w:r>
    </w:p>
    <w:p w14:paraId="15EDB34B" w14:textId="77777777" w:rsidR="00E93118" w:rsidRPr="00E93118" w:rsidRDefault="00E93118" w:rsidP="009D47CB">
      <w:pPr>
        <w:pStyle w:val="ListParagraph"/>
        <w:numPr>
          <w:ilvl w:val="0"/>
          <w:numId w:val="12"/>
        </w:numPr>
        <w:rPr>
          <w:lang w:val="en-US"/>
        </w:rPr>
      </w:pPr>
      <w:r w:rsidRPr="00E93118">
        <w:rPr>
          <w:lang w:val="en-US"/>
        </w:rPr>
        <w:t xml:space="preserve">Meet with agent 1:1 and teach them how to use Total Expert using our </w:t>
      </w:r>
      <w:hyperlink r:id="rId12" w:history="1">
        <w:r w:rsidRPr="00E93118">
          <w:rPr>
            <w:rStyle w:val="Hyperlink"/>
            <w:lang w:val="en-US"/>
          </w:rPr>
          <w:t>LO to Agent Co-Marketing Kit Presentation</w:t>
        </w:r>
      </w:hyperlink>
    </w:p>
    <w:p w14:paraId="5B041159" w14:textId="77777777" w:rsidR="00E93118" w:rsidRPr="00E93118" w:rsidRDefault="00E93118" w:rsidP="009D47CB">
      <w:pPr>
        <w:pStyle w:val="ListParagraph"/>
        <w:numPr>
          <w:ilvl w:val="0"/>
          <w:numId w:val="12"/>
        </w:numPr>
        <w:rPr>
          <w:lang w:val="en-US"/>
        </w:rPr>
      </w:pPr>
      <w:r w:rsidRPr="00E93118">
        <w:rPr>
          <w:lang w:val="en-US"/>
        </w:rPr>
        <w:t xml:space="preserve">Email the buyer’s agent and seller’s agent on every recently funded loan using the provided email in the </w:t>
      </w:r>
      <w:hyperlink r:id="rId13" w:history="1">
        <w:r w:rsidRPr="00E93118">
          <w:rPr>
            <w:rStyle w:val="Hyperlink"/>
            <w:lang w:val="en-US"/>
          </w:rPr>
          <w:t xml:space="preserve">LOA Playbook </w:t>
        </w:r>
      </w:hyperlink>
    </w:p>
    <w:p w14:paraId="096058D1" w14:textId="77777777" w:rsidR="00E93118" w:rsidRPr="00474CE2" w:rsidRDefault="00E93118" w:rsidP="00E93118">
      <w:pPr>
        <w:pStyle w:val="Heading2"/>
      </w:pPr>
      <w:bookmarkStart w:id="11" w:name="_Toc135142585"/>
      <w:r w:rsidRPr="00474CE2">
        <w:t>Schedule social media posts for your Loan Officer</w:t>
      </w:r>
      <w:bookmarkEnd w:id="11"/>
    </w:p>
    <w:p w14:paraId="47575E85" w14:textId="77777777" w:rsidR="00474CE2" w:rsidRPr="00474CE2" w:rsidRDefault="00474CE2" w:rsidP="00474CE2">
      <w:pPr>
        <w:pStyle w:val="ListHeading"/>
      </w:pPr>
      <w:r w:rsidRPr="00474CE2">
        <w:t xml:space="preserve">Best Practices for LOAs: </w:t>
      </w:r>
    </w:p>
    <w:p w14:paraId="7DD1E34A" w14:textId="5199610A" w:rsidR="00474CE2" w:rsidRPr="00474CE2" w:rsidRDefault="00474CE2" w:rsidP="009D47CB">
      <w:pPr>
        <w:pStyle w:val="ListParagraph"/>
        <w:numPr>
          <w:ilvl w:val="0"/>
          <w:numId w:val="13"/>
        </w:numPr>
        <w:rPr>
          <w:lang w:val="en-US"/>
        </w:rPr>
      </w:pPr>
      <w:r w:rsidRPr="67D87651">
        <w:rPr>
          <w:lang w:val="en-US"/>
        </w:rPr>
        <w:t xml:space="preserve">Create a social media strategy with your </w:t>
      </w:r>
      <w:r w:rsidR="6B299C07" w:rsidRPr="67D87651">
        <w:rPr>
          <w:lang w:val="en-US"/>
        </w:rPr>
        <w:t>loan o</w:t>
      </w:r>
      <w:r w:rsidRPr="67D87651">
        <w:rPr>
          <w:lang w:val="en-US"/>
        </w:rPr>
        <w:t>fficer to determine timing and cadence of post</w:t>
      </w:r>
    </w:p>
    <w:p w14:paraId="780978F4" w14:textId="77777777" w:rsidR="00474CE2" w:rsidRPr="00474CE2" w:rsidRDefault="00474CE2" w:rsidP="009D47CB">
      <w:pPr>
        <w:pStyle w:val="ListParagraph"/>
        <w:numPr>
          <w:ilvl w:val="0"/>
          <w:numId w:val="13"/>
        </w:numPr>
        <w:rPr>
          <w:lang w:val="en-US"/>
        </w:rPr>
      </w:pPr>
      <w:r w:rsidRPr="00474CE2">
        <w:rPr>
          <w:lang w:val="en-US"/>
        </w:rPr>
        <w:t xml:space="preserve">Post SPS websites to social media on behalf of Loan Officer every time an agent has a new listing –and tag the agent </w:t>
      </w:r>
    </w:p>
    <w:p w14:paraId="1E721836" w14:textId="77777777" w:rsidR="00474CE2" w:rsidRPr="00474CE2" w:rsidRDefault="00474CE2" w:rsidP="009D47CB">
      <w:pPr>
        <w:pStyle w:val="ListParagraph"/>
        <w:numPr>
          <w:ilvl w:val="0"/>
          <w:numId w:val="13"/>
        </w:numPr>
        <w:rPr>
          <w:lang w:val="en-US"/>
        </w:rPr>
      </w:pPr>
      <w:r w:rsidRPr="00474CE2">
        <w:rPr>
          <w:lang w:val="en-US"/>
        </w:rPr>
        <w:t xml:space="preserve">Set up a reoccurring task for the first Monday of every week (or first Monday of every month) to schedule social media posts for your Loan Officer </w:t>
      </w:r>
    </w:p>
    <w:p w14:paraId="1A1794EE" w14:textId="77777777" w:rsidR="00474CE2" w:rsidRPr="00474CE2" w:rsidRDefault="00474CE2" w:rsidP="00474CE2">
      <w:pPr>
        <w:pStyle w:val="ListHeading"/>
      </w:pPr>
      <w:r w:rsidRPr="00474CE2">
        <w:t xml:space="preserve">Best Practices for Marketing: </w:t>
      </w:r>
    </w:p>
    <w:p w14:paraId="15B9229D" w14:textId="5E7A61FE" w:rsidR="00474CE2" w:rsidRPr="00474CE2" w:rsidRDefault="00474CE2" w:rsidP="009D47CB">
      <w:pPr>
        <w:pStyle w:val="ListParagraph"/>
        <w:numPr>
          <w:ilvl w:val="0"/>
          <w:numId w:val="14"/>
        </w:numPr>
      </w:pPr>
      <w:r>
        <w:t xml:space="preserve">Create at least </w:t>
      </w:r>
      <w:r w:rsidR="357805BE">
        <w:t>one</w:t>
      </w:r>
      <w:r>
        <w:t xml:space="preserve"> new piece of social media content per week</w:t>
      </w:r>
    </w:p>
    <w:p w14:paraId="7A71A4B1" w14:textId="55A5D341" w:rsidR="00474CE2" w:rsidRPr="00474CE2" w:rsidRDefault="00474CE2" w:rsidP="009D47CB">
      <w:pPr>
        <w:pStyle w:val="ListParagraph"/>
        <w:numPr>
          <w:ilvl w:val="0"/>
          <w:numId w:val="14"/>
        </w:numPr>
      </w:pPr>
      <w:r>
        <w:t xml:space="preserve">Notify </w:t>
      </w:r>
      <w:r w:rsidR="793A0E37">
        <w:t>LOs</w:t>
      </w:r>
      <w:r>
        <w:t xml:space="preserve"> and LOAs when new content is uploaded into Total Expert on a weekly basis</w:t>
      </w:r>
    </w:p>
    <w:p w14:paraId="07BC50CB" w14:textId="77777777" w:rsidR="00474CE2" w:rsidRPr="00474CE2" w:rsidRDefault="00474CE2" w:rsidP="00474CE2">
      <w:pPr>
        <w:pStyle w:val="Heading2"/>
      </w:pPr>
      <w:bookmarkStart w:id="12" w:name="_Toc135142586"/>
      <w:r w:rsidRPr="00474CE2">
        <w:t>Create a Co-Marketing kit for every new listing from an agent</w:t>
      </w:r>
      <w:bookmarkEnd w:id="12"/>
    </w:p>
    <w:p w14:paraId="72788519" w14:textId="77777777" w:rsidR="00474CE2" w:rsidRPr="00474CE2" w:rsidRDefault="00474CE2" w:rsidP="00474CE2">
      <w:pPr>
        <w:pStyle w:val="ListHeading"/>
      </w:pPr>
      <w:r w:rsidRPr="00474CE2">
        <w:t xml:space="preserve">Best Practices for LOAs: </w:t>
      </w:r>
    </w:p>
    <w:p w14:paraId="14970FC3" w14:textId="7322659A" w:rsidR="00474CE2" w:rsidRPr="00474CE2" w:rsidRDefault="00474CE2" w:rsidP="009D47CB">
      <w:pPr>
        <w:pStyle w:val="ListParagraph"/>
        <w:numPr>
          <w:ilvl w:val="0"/>
          <w:numId w:val="15"/>
        </w:numPr>
        <w:rPr>
          <w:lang w:val="en-US"/>
        </w:rPr>
      </w:pPr>
      <w:r w:rsidRPr="67D87651">
        <w:rPr>
          <w:lang w:val="en-US"/>
        </w:rPr>
        <w:t xml:space="preserve">Reach out to your </w:t>
      </w:r>
      <w:r w:rsidR="2749BA38" w:rsidRPr="67D87651">
        <w:rPr>
          <w:lang w:val="en-US"/>
        </w:rPr>
        <w:t>loan officer’s</w:t>
      </w:r>
      <w:r w:rsidRPr="67D87651">
        <w:rPr>
          <w:lang w:val="en-US"/>
        </w:rPr>
        <w:t xml:space="preserve"> connected Co-Marketing Partners about upcoming open houses once a week</w:t>
      </w:r>
    </w:p>
    <w:p w14:paraId="0244731A" w14:textId="0CFE6E5E" w:rsidR="00474CE2" w:rsidRPr="00474CE2" w:rsidRDefault="00474CE2" w:rsidP="009D47CB">
      <w:pPr>
        <w:pStyle w:val="ListParagraph"/>
        <w:numPr>
          <w:ilvl w:val="0"/>
          <w:numId w:val="15"/>
        </w:numPr>
        <w:rPr>
          <w:lang w:val="en-US"/>
        </w:rPr>
      </w:pPr>
      <w:r w:rsidRPr="67D87651">
        <w:rPr>
          <w:lang w:val="en-US"/>
        </w:rPr>
        <w:t xml:space="preserve">Set up a mailbox forwarding rule to make sure they get their </w:t>
      </w:r>
      <w:r w:rsidR="50B1F78D" w:rsidRPr="67D87651">
        <w:rPr>
          <w:lang w:val="en-US"/>
        </w:rPr>
        <w:t>loan officer’s</w:t>
      </w:r>
      <w:r w:rsidRPr="67D87651">
        <w:rPr>
          <w:lang w:val="en-US"/>
        </w:rPr>
        <w:t xml:space="preserve"> CMP listing alerts </w:t>
      </w:r>
    </w:p>
    <w:p w14:paraId="170055F5" w14:textId="6D0AE756" w:rsidR="00474CE2" w:rsidRPr="00474CE2" w:rsidRDefault="00474CE2" w:rsidP="009D47CB">
      <w:pPr>
        <w:pStyle w:val="ListParagraph"/>
        <w:numPr>
          <w:ilvl w:val="0"/>
          <w:numId w:val="15"/>
        </w:numPr>
        <w:rPr>
          <w:lang w:val="en-US"/>
        </w:rPr>
      </w:pPr>
      <w:r w:rsidRPr="67D87651">
        <w:rPr>
          <w:lang w:val="en-US"/>
        </w:rPr>
        <w:t xml:space="preserve">Create a marketing kit for each upcoming open house / new listing: </w:t>
      </w:r>
      <w:r w:rsidR="58A859FB" w:rsidRPr="67D87651">
        <w:rPr>
          <w:lang w:val="en-US"/>
        </w:rPr>
        <w:t>t</w:t>
      </w:r>
      <w:r w:rsidRPr="67D87651">
        <w:rPr>
          <w:lang w:val="en-US"/>
        </w:rPr>
        <w:t>his could include open house LCA, print asset, and Single Property Website</w:t>
      </w:r>
    </w:p>
    <w:p w14:paraId="02EE639D" w14:textId="77777777" w:rsidR="00474CE2" w:rsidRPr="00474CE2" w:rsidRDefault="00474CE2" w:rsidP="009D47CB">
      <w:pPr>
        <w:pStyle w:val="ListParagraph"/>
        <w:numPr>
          <w:ilvl w:val="0"/>
          <w:numId w:val="15"/>
        </w:numPr>
        <w:rPr>
          <w:lang w:val="en-US"/>
        </w:rPr>
      </w:pPr>
      <w:r w:rsidRPr="00474CE2">
        <w:rPr>
          <w:lang w:val="en-US"/>
        </w:rPr>
        <w:t xml:space="preserve">Email the kit to the agent </w:t>
      </w:r>
    </w:p>
    <w:p w14:paraId="0E702CB8" w14:textId="77777777" w:rsidR="00474CE2" w:rsidRPr="00474CE2" w:rsidRDefault="00474CE2" w:rsidP="009D47CB">
      <w:pPr>
        <w:pStyle w:val="ListParagraph"/>
        <w:numPr>
          <w:ilvl w:val="0"/>
          <w:numId w:val="15"/>
        </w:numPr>
        <w:rPr>
          <w:lang w:val="en-US"/>
        </w:rPr>
      </w:pPr>
      <w:r w:rsidRPr="00474CE2">
        <w:rPr>
          <w:lang w:val="en-US"/>
        </w:rPr>
        <w:t xml:space="preserve">Create social post announcing the new listing and tag/congratulate the agent </w:t>
      </w:r>
    </w:p>
    <w:p w14:paraId="7B699030" w14:textId="49C916B5" w:rsidR="00474CE2" w:rsidRPr="00474CE2" w:rsidRDefault="00474CE2" w:rsidP="00474CE2">
      <w:pPr>
        <w:pStyle w:val="Heading1"/>
        <w:rPr>
          <w:lang w:val="en-US"/>
        </w:rPr>
      </w:pPr>
      <w:bookmarkStart w:id="13" w:name="_Toc135142587"/>
      <w:r w:rsidRPr="00474CE2">
        <w:rPr>
          <w:lang w:val="en-US"/>
        </w:rPr>
        <w:t>Best Practices for Marketing Coordinators</w:t>
      </w:r>
      <w:bookmarkEnd w:id="13"/>
      <w:r w:rsidRPr="00474CE2">
        <w:rPr>
          <w:lang w:val="en-US"/>
        </w:rPr>
        <w:t xml:space="preserve"> </w:t>
      </w:r>
    </w:p>
    <w:p w14:paraId="1BD71908" w14:textId="77777777" w:rsidR="00474CE2" w:rsidRPr="00474CE2" w:rsidRDefault="00474CE2" w:rsidP="00474CE2">
      <w:pPr>
        <w:pStyle w:val="Heading2"/>
      </w:pPr>
      <w:bookmarkStart w:id="14" w:name="_Toc135142588"/>
      <w:r w:rsidRPr="00474CE2">
        <w:t>Connect and communicate with your LOs / LOAs about new content</w:t>
      </w:r>
      <w:bookmarkEnd w:id="14"/>
      <w:r w:rsidRPr="00474CE2">
        <w:t xml:space="preserve"> </w:t>
      </w:r>
    </w:p>
    <w:p w14:paraId="509105CE" w14:textId="77777777" w:rsidR="00474CE2" w:rsidRPr="00474CE2" w:rsidRDefault="00474CE2" w:rsidP="009D47CB">
      <w:pPr>
        <w:pStyle w:val="ListParagraph"/>
        <w:numPr>
          <w:ilvl w:val="0"/>
          <w:numId w:val="16"/>
        </w:numPr>
        <w:rPr>
          <w:lang w:val="en-US"/>
        </w:rPr>
      </w:pPr>
      <w:r w:rsidRPr="00474CE2">
        <w:rPr>
          <w:lang w:val="en-US"/>
        </w:rPr>
        <w:t xml:space="preserve">Marketing teams should be constantly building new content (social, brochures, email, print, etc.) </w:t>
      </w:r>
    </w:p>
    <w:p w14:paraId="669882EE" w14:textId="760320BE" w:rsidR="00474CE2" w:rsidRPr="00474CE2" w:rsidRDefault="00474CE2" w:rsidP="009D47CB">
      <w:pPr>
        <w:pStyle w:val="ListParagraph"/>
        <w:numPr>
          <w:ilvl w:val="0"/>
          <w:numId w:val="16"/>
        </w:numPr>
        <w:rPr>
          <w:lang w:val="en-US"/>
        </w:rPr>
      </w:pPr>
      <w:r w:rsidRPr="67D87651">
        <w:rPr>
          <w:lang w:val="en-US"/>
        </w:rPr>
        <w:t>M</w:t>
      </w:r>
      <w:r w:rsidR="5E408D3A" w:rsidRPr="67D87651">
        <w:rPr>
          <w:lang w:val="en-US"/>
        </w:rPr>
        <w:t>arketing coordinators</w:t>
      </w:r>
      <w:r w:rsidRPr="67D87651">
        <w:rPr>
          <w:lang w:val="en-US"/>
        </w:rPr>
        <w:t xml:space="preserve"> should be following up on messaging and promoting new content </w:t>
      </w:r>
    </w:p>
    <w:p w14:paraId="03E3CF2A" w14:textId="77777777" w:rsidR="00474CE2" w:rsidRPr="00474CE2" w:rsidRDefault="00474CE2" w:rsidP="00474CE2">
      <w:pPr>
        <w:pStyle w:val="ListHeading"/>
      </w:pPr>
      <w:r w:rsidRPr="00474CE2">
        <w:t xml:space="preserve">Best Practices: </w:t>
      </w:r>
    </w:p>
    <w:p w14:paraId="558F248C" w14:textId="77777777" w:rsidR="00474CE2" w:rsidRPr="00474CE2" w:rsidRDefault="00474CE2" w:rsidP="009D47CB">
      <w:pPr>
        <w:pStyle w:val="ListParagraph"/>
        <w:numPr>
          <w:ilvl w:val="0"/>
          <w:numId w:val="17"/>
        </w:numPr>
        <w:rPr>
          <w:lang w:val="en-US"/>
        </w:rPr>
      </w:pPr>
      <w:r w:rsidRPr="00474CE2">
        <w:rPr>
          <w:lang w:val="en-US"/>
        </w:rPr>
        <w:t xml:space="preserve">Use video to promote content / get the word out </w:t>
      </w:r>
    </w:p>
    <w:p w14:paraId="6F79E1BA" w14:textId="7C0F165B" w:rsidR="00474CE2" w:rsidRPr="00474CE2" w:rsidRDefault="00474CE2" w:rsidP="009D47CB">
      <w:pPr>
        <w:pStyle w:val="ListParagraph"/>
        <w:numPr>
          <w:ilvl w:val="0"/>
          <w:numId w:val="17"/>
        </w:numPr>
        <w:rPr>
          <w:lang w:val="en-US"/>
        </w:rPr>
      </w:pPr>
      <w:r w:rsidRPr="67D87651">
        <w:rPr>
          <w:lang w:val="en-US"/>
        </w:rPr>
        <w:t xml:space="preserve">Share recommendations on when / why to post certain pieces of content (ie. </w:t>
      </w:r>
      <w:r w:rsidR="59AF5B41" w:rsidRPr="67D87651">
        <w:rPr>
          <w:lang w:val="en-US"/>
        </w:rPr>
        <w:t>H</w:t>
      </w:r>
      <w:r w:rsidRPr="67D87651">
        <w:rPr>
          <w:lang w:val="en-US"/>
        </w:rPr>
        <w:t>alloween social graphic)</w:t>
      </w:r>
    </w:p>
    <w:p w14:paraId="466B20B2" w14:textId="77777777" w:rsidR="00474CE2" w:rsidRPr="00474CE2" w:rsidRDefault="00474CE2" w:rsidP="00474CE2">
      <w:pPr>
        <w:pStyle w:val="Heading2"/>
      </w:pPr>
      <w:bookmarkStart w:id="15" w:name="_Toc135142589"/>
      <w:r w:rsidRPr="00474CE2">
        <w:t>Reoccurring trainings  with LOs / LOAs / Support / Trainers</w:t>
      </w:r>
      <w:bookmarkEnd w:id="15"/>
    </w:p>
    <w:p w14:paraId="79E006A6" w14:textId="77777777" w:rsidR="00474CE2" w:rsidRPr="00474CE2" w:rsidRDefault="00474CE2" w:rsidP="00474CE2">
      <w:pPr>
        <w:pStyle w:val="ListHeading"/>
      </w:pPr>
      <w:r w:rsidRPr="00474CE2">
        <w:t xml:space="preserve">Best Practices: </w:t>
      </w:r>
    </w:p>
    <w:p w14:paraId="226C1507" w14:textId="77777777" w:rsidR="00474CE2" w:rsidRPr="00474CE2" w:rsidRDefault="00474CE2" w:rsidP="009D47CB">
      <w:pPr>
        <w:pStyle w:val="ListParagraph"/>
        <w:numPr>
          <w:ilvl w:val="0"/>
          <w:numId w:val="18"/>
        </w:numPr>
      </w:pPr>
      <w:r w:rsidRPr="00474CE2">
        <w:t xml:space="preserve">Whenever something is new, added or updated – train your team! </w:t>
      </w:r>
    </w:p>
    <w:p w14:paraId="276F77CC" w14:textId="77777777" w:rsidR="00474CE2" w:rsidRPr="00474CE2" w:rsidRDefault="00474CE2" w:rsidP="009D47CB">
      <w:pPr>
        <w:pStyle w:val="ListParagraph"/>
        <w:numPr>
          <w:ilvl w:val="1"/>
          <w:numId w:val="18"/>
        </w:numPr>
      </w:pPr>
      <w:r w:rsidRPr="00474CE2">
        <w:t xml:space="preserve">Examples: </w:t>
      </w:r>
    </w:p>
    <w:p w14:paraId="7A53A72C" w14:textId="77777777" w:rsidR="00474CE2" w:rsidRPr="00474CE2" w:rsidRDefault="00474CE2" w:rsidP="009D47CB">
      <w:pPr>
        <w:pStyle w:val="ListParagraph"/>
        <w:numPr>
          <w:ilvl w:val="2"/>
          <w:numId w:val="18"/>
        </w:numPr>
      </w:pPr>
      <w:r w:rsidRPr="00474CE2">
        <w:t xml:space="preserve">If you create a new Focused View, train your team! </w:t>
      </w:r>
    </w:p>
    <w:p w14:paraId="7641298F" w14:textId="77777777" w:rsidR="00474CE2" w:rsidRPr="00474CE2" w:rsidRDefault="00474CE2" w:rsidP="009D47CB">
      <w:pPr>
        <w:pStyle w:val="ListParagraph"/>
        <w:numPr>
          <w:ilvl w:val="2"/>
          <w:numId w:val="18"/>
        </w:numPr>
      </w:pPr>
      <w:r w:rsidRPr="00474CE2">
        <w:t>If you create new content, tell your team!</w:t>
      </w:r>
    </w:p>
    <w:p w14:paraId="3CE4466A" w14:textId="77777777" w:rsidR="00474CE2" w:rsidRPr="00474CE2" w:rsidRDefault="00474CE2" w:rsidP="009D47CB">
      <w:pPr>
        <w:pStyle w:val="ListParagraph"/>
        <w:numPr>
          <w:ilvl w:val="2"/>
          <w:numId w:val="18"/>
        </w:numPr>
      </w:pPr>
      <w:r w:rsidRPr="00474CE2">
        <w:t xml:space="preserve">If there is a new Journey – definitely train your team! </w:t>
      </w:r>
    </w:p>
    <w:p w14:paraId="1C6E26E7" w14:textId="07FEA2CF" w:rsidR="00474CE2" w:rsidRPr="00474CE2" w:rsidRDefault="00474CE2" w:rsidP="009D47CB">
      <w:pPr>
        <w:pStyle w:val="ListParagraph"/>
        <w:numPr>
          <w:ilvl w:val="0"/>
          <w:numId w:val="18"/>
        </w:numPr>
      </w:pPr>
      <w:r>
        <w:t xml:space="preserve">Utilize self-serve engagement kits on the </w:t>
      </w:r>
      <w:r w:rsidR="377A8D09">
        <w:t>Knowledge Base</w:t>
      </w:r>
      <w:r>
        <w:t xml:space="preserve"> to train your team</w:t>
      </w:r>
    </w:p>
    <w:p w14:paraId="48D72FF4" w14:textId="4266C3F4" w:rsidR="00474CE2" w:rsidRPr="00474CE2" w:rsidRDefault="00474CE2" w:rsidP="009D47CB">
      <w:pPr>
        <w:pStyle w:val="ListParagraph"/>
        <w:numPr>
          <w:ilvl w:val="0"/>
          <w:numId w:val="18"/>
        </w:numPr>
      </w:pPr>
      <w:r>
        <w:t xml:space="preserve">Share success stories with your team about other </w:t>
      </w:r>
      <w:r w:rsidR="634A7F5A">
        <w:t>loan officer’s</w:t>
      </w:r>
      <w:r>
        <w:t xml:space="preserve"> success to drive engagement </w:t>
      </w:r>
    </w:p>
    <w:p w14:paraId="74C954EF" w14:textId="77777777" w:rsidR="00474CE2" w:rsidRPr="00474CE2" w:rsidRDefault="00474CE2" w:rsidP="00474CE2">
      <w:pPr>
        <w:pStyle w:val="Heading2"/>
      </w:pPr>
      <w:bookmarkStart w:id="16" w:name="_Toc135142590"/>
      <w:r w:rsidRPr="00474CE2">
        <w:t>Steering committee for RMC/Trainer &amp; LOs to provide feedback</w:t>
      </w:r>
      <w:bookmarkEnd w:id="16"/>
      <w:r w:rsidRPr="00474CE2">
        <w:t xml:space="preserve"> </w:t>
      </w:r>
    </w:p>
    <w:p w14:paraId="53D658CA" w14:textId="50295785" w:rsidR="00474CE2" w:rsidRPr="00474CE2" w:rsidRDefault="00474CE2" w:rsidP="009D47CB">
      <w:pPr>
        <w:pStyle w:val="ListParagraph"/>
        <w:numPr>
          <w:ilvl w:val="0"/>
          <w:numId w:val="19"/>
        </w:numPr>
      </w:pPr>
      <w:r>
        <w:t>M</w:t>
      </w:r>
      <w:r w:rsidR="17FA6860">
        <w:t xml:space="preserve">arketing </w:t>
      </w:r>
      <w:r w:rsidR="4447B9D1">
        <w:t>c</w:t>
      </w:r>
      <w:r w:rsidR="17FA6860">
        <w:t>oordinator</w:t>
      </w:r>
      <w:r>
        <w:t xml:space="preserve">s / trainers identify vocal </w:t>
      </w:r>
      <w:r w:rsidR="46D3C76B">
        <w:t>loan officers</w:t>
      </w:r>
      <w:r>
        <w:t xml:space="preserve"> who will offer good feedback </w:t>
      </w:r>
    </w:p>
    <w:p w14:paraId="61192455" w14:textId="144DEB2D" w:rsidR="00474CE2" w:rsidRPr="00474CE2" w:rsidRDefault="00474CE2" w:rsidP="009D47CB">
      <w:pPr>
        <w:pStyle w:val="ListParagraph"/>
        <w:numPr>
          <w:ilvl w:val="0"/>
          <w:numId w:val="19"/>
        </w:numPr>
      </w:pPr>
      <w:r>
        <w:t xml:space="preserve">Create a monthly or quarterly cadence to meet with group of </w:t>
      </w:r>
      <w:r w:rsidR="71B01512">
        <w:t>loan officers</w:t>
      </w:r>
      <w:r>
        <w:t xml:space="preserve"> (or meet 1:1) and gather feedback </w:t>
      </w:r>
    </w:p>
    <w:p w14:paraId="1C93C0C0" w14:textId="77777777" w:rsidR="00474CE2" w:rsidRPr="00474CE2" w:rsidRDefault="00474CE2" w:rsidP="00474CE2">
      <w:pPr>
        <w:pStyle w:val="ListHeading"/>
      </w:pPr>
      <w:r w:rsidRPr="00474CE2">
        <w:t xml:space="preserve">Best Practices: </w:t>
      </w:r>
    </w:p>
    <w:p w14:paraId="6B56407E" w14:textId="23BBAE77" w:rsidR="00474CE2" w:rsidRPr="00474CE2" w:rsidRDefault="00474CE2" w:rsidP="009D47CB">
      <w:pPr>
        <w:pStyle w:val="ListParagraph"/>
        <w:numPr>
          <w:ilvl w:val="0"/>
          <w:numId w:val="20"/>
        </w:numPr>
      </w:pPr>
      <w:r>
        <w:t xml:space="preserve">Depending what is better for your group, you can meet 1:1 with </w:t>
      </w:r>
      <w:r w:rsidR="69FD169D">
        <w:t>loan officers</w:t>
      </w:r>
      <w:r>
        <w:t xml:space="preserve"> or meet as a group </w:t>
      </w:r>
    </w:p>
    <w:p w14:paraId="66F50B32" w14:textId="77777777" w:rsidR="00474CE2" w:rsidRPr="00474CE2" w:rsidRDefault="00474CE2" w:rsidP="009D47CB">
      <w:pPr>
        <w:pStyle w:val="ListParagraph"/>
        <w:numPr>
          <w:ilvl w:val="0"/>
          <w:numId w:val="20"/>
        </w:numPr>
      </w:pPr>
      <w:r w:rsidRPr="00474CE2">
        <w:t xml:space="preserve">Make sure you communicate your findings to the marketing team and follow up on status of feedback each meeting </w:t>
      </w:r>
    </w:p>
    <w:p w14:paraId="61BB6CE1" w14:textId="77777777" w:rsidR="00474CE2" w:rsidRPr="00474CE2" w:rsidRDefault="00474CE2" w:rsidP="009D47CB">
      <w:pPr>
        <w:pStyle w:val="ListParagraph"/>
        <w:numPr>
          <w:ilvl w:val="0"/>
          <w:numId w:val="20"/>
        </w:numPr>
      </w:pPr>
      <w:r w:rsidRPr="00474CE2">
        <w:t xml:space="preserve">Create a consistent cadence of meetings (either monthly or quarterly) </w:t>
      </w:r>
    </w:p>
    <w:p w14:paraId="394772AB" w14:textId="77777777" w:rsidR="00474CE2" w:rsidRPr="00474CE2" w:rsidRDefault="00474CE2" w:rsidP="00474CE2">
      <w:pPr>
        <w:pStyle w:val="Heading2"/>
      </w:pPr>
      <w:bookmarkStart w:id="17" w:name="_Toc135142591"/>
      <w:r w:rsidRPr="00474CE2">
        <w:t>Quarterly branch manager meeting to discuss new features, reporting, and identifying areas of opportunity in each branch</w:t>
      </w:r>
      <w:bookmarkEnd w:id="17"/>
      <w:r w:rsidRPr="00474CE2">
        <w:t xml:space="preserve"> </w:t>
      </w:r>
    </w:p>
    <w:p w14:paraId="6960F2F2" w14:textId="3F618D54" w:rsidR="00474CE2" w:rsidRPr="00474CE2" w:rsidRDefault="00474CE2" w:rsidP="009D47CB">
      <w:pPr>
        <w:pStyle w:val="ListParagraph"/>
        <w:numPr>
          <w:ilvl w:val="0"/>
          <w:numId w:val="21"/>
        </w:numPr>
      </w:pPr>
      <w:r>
        <w:t>M</w:t>
      </w:r>
      <w:r w:rsidR="084AD123">
        <w:t xml:space="preserve">arketing </w:t>
      </w:r>
      <w:r w:rsidR="39423953">
        <w:t>c</w:t>
      </w:r>
      <w:r w:rsidR="084AD123">
        <w:t>oordinator</w:t>
      </w:r>
      <w:r>
        <w:t xml:space="preserve">s should try to meet with </w:t>
      </w:r>
      <w:r w:rsidR="687F93C0">
        <w:t>branch managers</w:t>
      </w:r>
      <w:r>
        <w:t xml:space="preserve"> on a reoccurring basis to better understand their workflow and branch strategy </w:t>
      </w:r>
    </w:p>
    <w:p w14:paraId="475510F8" w14:textId="77777777" w:rsidR="00474CE2" w:rsidRPr="00474CE2" w:rsidRDefault="00474CE2" w:rsidP="009D47CB">
      <w:pPr>
        <w:pStyle w:val="ListParagraph"/>
        <w:numPr>
          <w:ilvl w:val="0"/>
          <w:numId w:val="21"/>
        </w:numPr>
      </w:pPr>
      <w:r w:rsidRPr="00474CE2">
        <w:t xml:space="preserve">Discuss topics such as new features, reporting, and opportunity areas for each branch </w:t>
      </w:r>
    </w:p>
    <w:p w14:paraId="2578D8E1" w14:textId="77777777" w:rsidR="00474CE2" w:rsidRPr="00474CE2" w:rsidRDefault="00474CE2" w:rsidP="00474CE2">
      <w:pPr>
        <w:pStyle w:val="ListHeading"/>
      </w:pPr>
      <w:r w:rsidRPr="00474CE2">
        <w:t xml:space="preserve">Best Practices: </w:t>
      </w:r>
    </w:p>
    <w:p w14:paraId="282500F6" w14:textId="5FD7FBAF" w:rsidR="00474CE2" w:rsidRPr="00474CE2" w:rsidRDefault="00474CE2" w:rsidP="009D47CB">
      <w:pPr>
        <w:pStyle w:val="ListParagraph"/>
        <w:numPr>
          <w:ilvl w:val="0"/>
          <w:numId w:val="22"/>
        </w:numPr>
        <w:rPr>
          <w:lang w:val="en-US"/>
        </w:rPr>
      </w:pPr>
      <w:r w:rsidRPr="67D87651">
        <w:rPr>
          <w:lang w:val="en-US"/>
        </w:rPr>
        <w:t xml:space="preserve">Schedule a reoccurring meeting with your </w:t>
      </w:r>
      <w:r w:rsidR="46CC0654" w:rsidRPr="67D87651">
        <w:rPr>
          <w:lang w:val="en-US"/>
        </w:rPr>
        <w:t>branch managers</w:t>
      </w:r>
      <w:r w:rsidRPr="67D87651">
        <w:rPr>
          <w:lang w:val="en-US"/>
        </w:rPr>
        <w:t xml:space="preserve"> so the meetings don’t fall off the calendar (ie. first monday of every third month) </w:t>
      </w:r>
    </w:p>
    <w:p w14:paraId="2EA2B350" w14:textId="77777777" w:rsidR="00474CE2" w:rsidRPr="00474CE2" w:rsidRDefault="00474CE2" w:rsidP="009D47CB">
      <w:pPr>
        <w:pStyle w:val="ListParagraph"/>
        <w:numPr>
          <w:ilvl w:val="0"/>
          <w:numId w:val="22"/>
        </w:numPr>
        <w:rPr>
          <w:lang w:val="en-US"/>
        </w:rPr>
      </w:pPr>
      <w:r w:rsidRPr="00474CE2">
        <w:rPr>
          <w:lang w:val="en-US"/>
        </w:rPr>
        <w:t xml:space="preserve">Start each meeting by covering accomplishments from last meeting to show progress and accountability </w:t>
      </w:r>
    </w:p>
    <w:p w14:paraId="32C5C4A7" w14:textId="77777777" w:rsidR="00474CE2" w:rsidRPr="00474CE2" w:rsidRDefault="00474CE2" w:rsidP="009D47CB">
      <w:pPr>
        <w:pStyle w:val="ListParagraph"/>
        <w:numPr>
          <w:ilvl w:val="0"/>
          <w:numId w:val="22"/>
        </w:numPr>
        <w:rPr>
          <w:lang w:val="en-US"/>
        </w:rPr>
      </w:pPr>
      <w:r w:rsidRPr="00474CE2">
        <w:rPr>
          <w:lang w:val="en-US"/>
        </w:rPr>
        <w:t xml:space="preserve">Make it interactive and fun! </w:t>
      </w:r>
    </w:p>
    <w:p w14:paraId="3A4AADBF" w14:textId="77777777" w:rsidR="00474CE2" w:rsidRPr="00474CE2" w:rsidRDefault="00474CE2" w:rsidP="00474CE2">
      <w:pPr>
        <w:pStyle w:val="Heading2"/>
      </w:pPr>
      <w:bookmarkStart w:id="18" w:name="_Toc135142592"/>
      <w:r w:rsidRPr="00474CE2">
        <w:t>Reach out for support when you need it</w:t>
      </w:r>
      <w:bookmarkEnd w:id="18"/>
    </w:p>
    <w:p w14:paraId="46324995" w14:textId="77777777" w:rsidR="00474CE2" w:rsidRPr="00474CE2" w:rsidRDefault="00474CE2" w:rsidP="009D47CB">
      <w:pPr>
        <w:pStyle w:val="ListParagraph"/>
        <w:numPr>
          <w:ilvl w:val="0"/>
          <w:numId w:val="23"/>
        </w:numPr>
      </w:pPr>
      <w:r w:rsidRPr="00474CE2">
        <w:t>There are many different support channels available to you if you don’t know the answer</w:t>
      </w:r>
    </w:p>
    <w:p w14:paraId="123DAC14" w14:textId="77777777" w:rsidR="00474CE2" w:rsidRPr="00474CE2" w:rsidRDefault="00474CE2" w:rsidP="00474CE2">
      <w:pPr>
        <w:pStyle w:val="ListHeading"/>
      </w:pPr>
      <w:r w:rsidRPr="00474CE2">
        <w:t xml:space="preserve">Best Practices: </w:t>
      </w:r>
    </w:p>
    <w:p w14:paraId="62FF31A9" w14:textId="77777777" w:rsidR="00474CE2" w:rsidRPr="00474CE2" w:rsidRDefault="00474CE2" w:rsidP="009D47CB">
      <w:pPr>
        <w:pStyle w:val="ListParagraph"/>
        <w:numPr>
          <w:ilvl w:val="0"/>
          <w:numId w:val="23"/>
        </w:numPr>
      </w:pPr>
      <w:r w:rsidRPr="00474CE2">
        <w:t xml:space="preserve">Talk internally before you reach out externally  </w:t>
      </w:r>
    </w:p>
    <w:p w14:paraId="73211BA6" w14:textId="4588F619" w:rsidR="00474CE2" w:rsidRPr="00474CE2" w:rsidRDefault="00474CE2" w:rsidP="009D47CB">
      <w:pPr>
        <w:pStyle w:val="ListParagraph"/>
        <w:numPr>
          <w:ilvl w:val="1"/>
          <w:numId w:val="23"/>
        </w:numPr>
      </w:pPr>
      <w:r>
        <w:t xml:space="preserve">Use other </w:t>
      </w:r>
      <w:r w:rsidR="65533A2C">
        <w:t>marketing coordinators</w:t>
      </w:r>
      <w:r>
        <w:t xml:space="preserve"> to ask questions or brainstorm </w:t>
      </w:r>
    </w:p>
    <w:p w14:paraId="582EA7CA" w14:textId="77777777" w:rsidR="00474CE2" w:rsidRPr="00474CE2" w:rsidRDefault="00474CE2" w:rsidP="009D47CB">
      <w:pPr>
        <w:pStyle w:val="ListParagraph"/>
        <w:numPr>
          <w:ilvl w:val="1"/>
          <w:numId w:val="23"/>
        </w:numPr>
      </w:pPr>
      <w:r w:rsidRPr="00474CE2">
        <w:t xml:space="preserve">Lean on your marketing team for support </w:t>
      </w:r>
    </w:p>
    <w:p w14:paraId="10E7CD39" w14:textId="77777777" w:rsidR="00474CE2" w:rsidRPr="00474CE2" w:rsidRDefault="00474CE2" w:rsidP="009D47CB">
      <w:pPr>
        <w:pStyle w:val="ListParagraph"/>
        <w:numPr>
          <w:ilvl w:val="0"/>
          <w:numId w:val="23"/>
        </w:numPr>
      </w:pPr>
      <w:r w:rsidRPr="00474CE2">
        <w:t xml:space="preserve">Leverage TE support via phone, chat, email </w:t>
      </w:r>
    </w:p>
    <w:p w14:paraId="536D1C5B" w14:textId="72E2DC3E" w:rsidR="00E93118" w:rsidRPr="00474CE2" w:rsidRDefault="00474CE2" w:rsidP="009D47CB">
      <w:pPr>
        <w:pStyle w:val="ListParagraph"/>
        <w:numPr>
          <w:ilvl w:val="1"/>
          <w:numId w:val="23"/>
        </w:numPr>
      </w:pPr>
      <w:r w:rsidRPr="00474CE2">
        <w:t>Be as detailed as possible and include screenshots whenever possible</w:t>
      </w:r>
    </w:p>
    <w:sectPr w:rsidR="00E93118" w:rsidRPr="00474CE2" w:rsidSect="00997A78">
      <w:headerReference w:type="default" r:id="rId14"/>
      <w:footerReference w:type="default" r:id="rId15"/>
      <w:type w:val="continuous"/>
      <w:pgSz w:w="12240" w:h="15840" w:code="1"/>
      <w:pgMar w:top="450" w:right="1080" w:bottom="1440" w:left="1080" w:header="43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C30A3" w14:textId="77777777" w:rsidR="00210773" w:rsidRDefault="00210773" w:rsidP="0058083A">
      <w:pPr>
        <w:spacing w:after="0" w:line="240" w:lineRule="auto"/>
      </w:pPr>
      <w:r>
        <w:separator/>
      </w:r>
    </w:p>
  </w:endnote>
  <w:endnote w:type="continuationSeparator" w:id="0">
    <w:p w14:paraId="340A1C30" w14:textId="77777777" w:rsidR="00210773" w:rsidRDefault="00210773" w:rsidP="0058083A">
      <w:pPr>
        <w:spacing w:after="0" w:line="240" w:lineRule="auto"/>
      </w:pPr>
      <w:r>
        <w:continuationSeparator/>
      </w:r>
    </w:p>
  </w:endnote>
  <w:endnote w:type="continuationNotice" w:id="1">
    <w:p w14:paraId="6BFB1CEC" w14:textId="77777777" w:rsidR="009D47CB" w:rsidRDefault="009D47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altName w:val="﷽﷽﷽﷽﷽﷽﷽﷽ans Pro"/>
    <w:charset w:val="00"/>
    <w:family w:val="swiss"/>
    <w:pitch w:val="variable"/>
    <w:sig w:usb0="600002F7" w:usb1="02000001" w:usb2="00000000" w:usb3="00000000" w:csb0="0000019F" w:csb1="00000000"/>
    <w:embedRegular r:id="rId1" w:fontKey="{95FAC92B-83BF-4BAD-B06C-3DD90B012BD4}"/>
    <w:embedBold r:id="rId2" w:fontKey="{AA6258BB-A8B9-475A-AC75-318770FAE7CE}"/>
    <w:embedItalic r:id="rId3" w:fontKey="{38F99184-CD5B-4F6E-BED1-3B05A1985341}"/>
    <w:embedBoldItalic r:id="rId4" w:fontKey="{3D8EA920-0940-43C6-AC41-89C361640C28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  <w:font w:name="Source Sans Pro SemiBold">
    <w:panose1 w:val="00000000000000000000"/>
    <w:charset w:val="00"/>
    <w:family w:val="swiss"/>
    <w:notTrueType/>
    <w:pitch w:val="variable"/>
    <w:sig w:usb0="600002F7" w:usb1="02000001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178DAD-338E-4197-82CC-ED465C843ACC}"/>
    <w:embedItalic r:id="rId6" w:fontKey="{6216970E-521F-425D-9B32-02B9D4CBB2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51790D9-5B66-44C8-8888-ACB723B042A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9B26E4F3-59F8-40A5-A196-D25C360645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9" w:fontKey="{FBDB6AAB-97AD-4CAC-9776-03F0666231A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E6960" w14:textId="77777777" w:rsidR="0058083A" w:rsidRPr="00602C05" w:rsidRDefault="004E0AF2" w:rsidP="004E0AF2">
    <w:pPr>
      <w:pStyle w:val="Footer"/>
      <w:tabs>
        <w:tab w:val="clear" w:pos="4677"/>
        <w:tab w:val="clear" w:pos="9355"/>
        <w:tab w:val="center" w:pos="720"/>
        <w:tab w:val="center" w:pos="5040"/>
        <w:tab w:val="right" w:pos="10080"/>
      </w:tabs>
      <w:ind w:firstLine="360"/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</w:pPr>
    <w:r w:rsidRPr="00602C05">
      <w:rPr>
        <w:rFonts w:ascii="Source Sans Pro SemiBold" w:hAnsi="Source Sans Pro SemiBold"/>
        <w:noProof/>
        <w:color w:val="393E41" w:themeColor="text1"/>
        <w:sz w:val="16"/>
        <w:szCs w:val="16"/>
      </w:rPr>
      <w:drawing>
        <wp:anchor distT="0" distB="0" distL="114300" distR="114300" simplePos="0" relativeHeight="251658241" behindDoc="0" locked="0" layoutInCell="1" allowOverlap="1" wp14:anchorId="092555D1" wp14:editId="7859F529">
          <wp:simplePos x="0" y="0"/>
          <wp:positionH relativeFrom="column">
            <wp:posOffset>81136</wp:posOffset>
          </wp:positionH>
          <wp:positionV relativeFrom="paragraph">
            <wp:posOffset>6985</wp:posOffset>
          </wp:positionV>
          <wp:extent cx="113030" cy="121285"/>
          <wp:effectExtent l="0" t="0" r="1270" b="0"/>
          <wp:wrapNone/>
          <wp:docPr id="20" name="Picture 20" descr="A picture containing object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desktop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3030" cy="121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A749B" w:rsidRPr="00602C05">
      <w:rPr>
        <w:rFonts w:ascii="Source Sans Pro SemiBold" w:hAnsi="Source Sans Pro SemiBold"/>
        <w:noProof/>
        <w:color w:val="393E41" w:themeColor="text1"/>
        <w:sz w:val="16"/>
        <w:szCs w:val="16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2E1F159D" wp14:editId="798CFB47">
              <wp:simplePos x="0" y="0"/>
              <wp:positionH relativeFrom="column">
                <wp:posOffset>-683260</wp:posOffset>
              </wp:positionH>
              <wp:positionV relativeFrom="paragraph">
                <wp:posOffset>-50165</wp:posOffset>
              </wp:positionV>
              <wp:extent cx="456565" cy="1404620"/>
              <wp:effectExtent l="0" t="0" r="0" b="0"/>
              <wp:wrapSquare wrapText="bothSides"/>
              <wp:docPr id="217" name="Text Box 2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656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090CB6E" w14:textId="77777777" w:rsidR="008A749B" w:rsidRPr="00997A78" w:rsidRDefault="008A749B" w:rsidP="008A749B">
                          <w:pPr>
                            <w:jc w:val="center"/>
                            <w:rPr>
                              <w:b/>
                              <w:color w:val="393E41" w:themeColor="text1"/>
                              <w:sz w:val="18"/>
                              <w:szCs w:val="18"/>
                            </w:rPr>
                          </w:pPr>
                          <w:r w:rsidRPr="00997A78">
                            <w:rPr>
                              <w:b/>
                              <w:color w:val="393E41" w:themeColor="text1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997A78">
                            <w:rPr>
                              <w:b/>
                              <w:color w:val="393E41" w:themeColor="text1"/>
                              <w:sz w:val="18"/>
                              <w:szCs w:val="18"/>
                            </w:rPr>
                            <w:instrText xml:space="preserve"> PAGE   \* MERGEFORMAT </w:instrText>
                          </w:r>
                          <w:r w:rsidRPr="00997A78">
                            <w:rPr>
                              <w:b/>
                              <w:color w:val="393E41" w:themeColor="text1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B24E53">
                            <w:rPr>
                              <w:b/>
                              <w:noProof/>
                              <w:color w:val="393E41" w:themeColor="text1"/>
                              <w:sz w:val="18"/>
                              <w:szCs w:val="18"/>
                            </w:rPr>
                            <w:t>1</w:t>
                          </w:r>
                          <w:r w:rsidRPr="00997A78">
                            <w:rPr>
                              <w:b/>
                              <w:noProof/>
                              <w:color w:val="393E41" w:themeColor="text1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2E1F159D" id="_x0000_t202" coordsize="21600,21600" o:spt="202" path="m,l,21600r21600,l21600,xe">
              <v:stroke joinstyle="miter"/>
              <v:path gradientshapeok="t" o:connecttype="rect"/>
            </v:shapetype>
            <v:shape id="Text Box 217" o:spid="_x0000_s1026" type="#_x0000_t202" style="position:absolute;left:0;text-align:left;margin-left:-53.8pt;margin-top:-3.95pt;width:35.95pt;height:110.6pt;z-index:2516582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" filled="f" stroked="f">
              <v:textbox style="mso-fit-shape-to-text:t">
                <w:txbxContent>
                  <w:p w14:paraId="3090CB6E" w14:textId="77777777" w:rsidR="008A749B" w:rsidRPr="00997A78" w:rsidRDefault="008A749B" w:rsidP="008A749B">
                    <w:pPr>
                      <w:jc w:val="center"/>
                      <w:rPr>
                        <w:b/>
                        <w:color w:val="393E41" w:themeColor="text1"/>
                        <w:sz w:val="18"/>
                        <w:szCs w:val="18"/>
                      </w:rPr>
                    </w:pPr>
                    <w:r w:rsidRPr="00997A78">
                      <w:rPr>
                        <w:b/>
                        <w:color w:val="393E41" w:themeColor="text1"/>
                        <w:sz w:val="18"/>
                        <w:szCs w:val="18"/>
                      </w:rPr>
                      <w:fldChar w:fldCharType="begin"/>
                    </w:r>
                    <w:r w:rsidRPr="00997A78">
                      <w:rPr>
                        <w:b/>
                        <w:color w:val="393E41" w:themeColor="text1"/>
                        <w:sz w:val="18"/>
                        <w:szCs w:val="18"/>
                      </w:rPr>
                      <w:instrText xml:space="preserve"> PAGE   \* MERGEFORMAT </w:instrText>
                    </w:r>
                    <w:r w:rsidRPr="00997A78">
                      <w:rPr>
                        <w:b/>
                        <w:color w:val="393E41" w:themeColor="text1"/>
                        <w:sz w:val="18"/>
                        <w:szCs w:val="18"/>
                      </w:rPr>
                      <w:fldChar w:fldCharType="separate"/>
                    </w:r>
                    <w:r w:rsidR="00B24E53">
                      <w:rPr>
                        <w:b/>
                        <w:noProof/>
                        <w:color w:val="393E41" w:themeColor="text1"/>
                        <w:sz w:val="18"/>
                        <w:szCs w:val="18"/>
                      </w:rPr>
                      <w:t>1</w:t>
                    </w:r>
                    <w:r w:rsidRPr="00997A78">
                      <w:rPr>
                        <w:b/>
                        <w:noProof/>
                        <w:color w:val="393E41" w:themeColor="text1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97A78" w:rsidRPr="00602C05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t xml:space="preserve"> </w:t>
    </w:r>
    <w:r w:rsidR="00497CFC" w:rsidRPr="00602C05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t>www.totalexpert.com</w:t>
    </w:r>
    <w:r w:rsidR="00497CFC" w:rsidRPr="00602C05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tab/>
    </w:r>
    <w:r w:rsidR="00497CFC" w:rsidRPr="00602C05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tab/>
    </w:r>
    <w:r w:rsidR="00D10837" w:rsidRPr="00437365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t>©</w:t>
    </w:r>
    <w:r w:rsidR="00D10837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fldChar w:fldCharType="begin"/>
    </w:r>
    <w:r w:rsidR="00D10837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instrText xml:space="preserve"> DATE  \@ "yyyy"  \* MERGEFORMAT </w:instrText>
    </w:r>
    <w:r w:rsidR="00D10837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fldChar w:fldCharType="separate"/>
    </w:r>
    <w:r w:rsidR="009D47CB">
      <w:rPr>
        <w:rFonts w:ascii="Source Sans Pro SemiBold" w:hAnsi="Source Sans Pro SemiBold" w:cs="Calibri Light"/>
        <w:noProof/>
        <w:color w:val="393E41" w:themeColor="text1"/>
        <w:sz w:val="16"/>
        <w:szCs w:val="16"/>
        <w:lang w:val="en-US"/>
      </w:rPr>
      <w:t>2023</w:t>
    </w:r>
    <w:r w:rsidR="00D10837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fldChar w:fldCharType="end"/>
    </w:r>
    <w:r w:rsidR="00D10837">
      <w:rPr>
        <w:rFonts w:ascii="Source Sans Pro SemiBold" w:hAnsi="Source Sans Pro SemiBold" w:cs="Calibri Light"/>
        <w:color w:val="393E41" w:themeColor="text1"/>
        <w:sz w:val="16"/>
        <w:szCs w:val="16"/>
        <w:lang w:val="en-US"/>
      </w:rPr>
      <w:t xml:space="preserve"> Total Expert Inc.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125C83" w14:textId="77777777" w:rsidR="00210773" w:rsidRDefault="00210773" w:rsidP="0058083A">
      <w:pPr>
        <w:spacing w:after="0" w:line="240" w:lineRule="auto"/>
      </w:pPr>
      <w:bookmarkStart w:id="0" w:name="_Hlk484757380"/>
      <w:bookmarkEnd w:id="0"/>
      <w:r>
        <w:separator/>
      </w:r>
    </w:p>
  </w:footnote>
  <w:footnote w:type="continuationSeparator" w:id="0">
    <w:p w14:paraId="142FB5F0" w14:textId="77777777" w:rsidR="00210773" w:rsidRDefault="00210773" w:rsidP="0058083A">
      <w:pPr>
        <w:spacing w:after="0" w:line="240" w:lineRule="auto"/>
      </w:pPr>
      <w:r>
        <w:continuationSeparator/>
      </w:r>
    </w:p>
  </w:footnote>
  <w:footnote w:type="continuationNotice" w:id="1">
    <w:p w14:paraId="144ABE20" w14:textId="77777777" w:rsidR="009D47CB" w:rsidRDefault="009D47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4F572" w14:textId="77777777" w:rsidR="00ED2FB6" w:rsidRPr="00AA777D" w:rsidRDefault="009E1126">
    <w:pPr>
      <w:pStyle w:val="Header"/>
      <w:rPr>
        <w:lang w:val="en-US"/>
      </w:rPr>
    </w:pPr>
    <w:r>
      <w:rPr>
        <w:noProof/>
      </w:rPr>
      <w:drawing>
        <wp:anchor distT="0" distB="0" distL="114300" distR="114300" simplePos="0" relativeHeight="251658244" behindDoc="0" locked="0" layoutInCell="1" allowOverlap="1" wp14:anchorId="572C5996" wp14:editId="5B75B2D9">
          <wp:simplePos x="0" y="0"/>
          <wp:positionH relativeFrom="column">
            <wp:posOffset>-528342</wp:posOffset>
          </wp:positionH>
          <wp:positionV relativeFrom="paragraph">
            <wp:posOffset>-92307</wp:posOffset>
          </wp:positionV>
          <wp:extent cx="216561" cy="219456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6561" cy="2194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4D5B0320" wp14:editId="3793C9BA">
              <wp:simplePos x="0" y="0"/>
              <wp:positionH relativeFrom="column">
                <wp:posOffset>-640080</wp:posOffset>
              </wp:positionH>
              <wp:positionV relativeFrom="paragraph">
                <wp:posOffset>-173990</wp:posOffset>
              </wp:positionV>
              <wp:extent cx="384048" cy="374904"/>
              <wp:effectExtent l="0" t="0" r="0" b="635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84048" cy="374904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 xmlns:pic="http://schemas.openxmlformats.org/drawingml/2006/picture" xmlns:a="http://schemas.openxmlformats.org/drawingml/2006/main" xmlns:w16du="http://schemas.microsoft.com/office/word/2023/wordml/word16du">
          <w:pict>
            <v:rect id="Rectangle 2" style="position:absolute;margin-left:-50.4pt;margin-top:-13.7pt;width:30.25pt;height:29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12]" stroked="f" strokeweight="2pt" w14:anchorId="495859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"/>
          </w:pict>
        </mc:Fallback>
      </mc:AlternateContent>
    </w:r>
    <w:r w:rsidR="0020764B">
      <w:rPr>
        <w:noProof/>
      </w:rPr>
      <w:drawing>
        <wp:anchor distT="0" distB="0" distL="114300" distR="114300" simplePos="0" relativeHeight="251658242" behindDoc="1" locked="0" layoutInCell="1" allowOverlap="1" wp14:anchorId="3BAEBC03" wp14:editId="396F97F5">
          <wp:simplePos x="0" y="0"/>
          <wp:positionH relativeFrom="page">
            <wp:align>right</wp:align>
          </wp:positionH>
          <wp:positionV relativeFrom="paragraph">
            <wp:posOffset>-282575</wp:posOffset>
          </wp:positionV>
          <wp:extent cx="7772753" cy="10058400"/>
          <wp:effectExtent l="0" t="0" r="0" b="0"/>
          <wp:wrapNone/>
          <wp:docPr id="19" name="Picture 19" descr="A close up of a logo&#10;&#10;Description generated with very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ideba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2753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130C3F"/>
    <w:multiLevelType w:val="hybridMultilevel"/>
    <w:tmpl w:val="E5C8C4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3021EB"/>
    <w:multiLevelType w:val="hybridMultilevel"/>
    <w:tmpl w:val="F594B19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01704C2"/>
    <w:multiLevelType w:val="hybridMultilevel"/>
    <w:tmpl w:val="4B8EF5D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7473D3"/>
    <w:multiLevelType w:val="hybridMultilevel"/>
    <w:tmpl w:val="874AC2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5E4255"/>
    <w:multiLevelType w:val="hybridMultilevel"/>
    <w:tmpl w:val="D360A6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5313E79"/>
    <w:multiLevelType w:val="hybridMultilevel"/>
    <w:tmpl w:val="E1EEF0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CC26C29"/>
    <w:multiLevelType w:val="hybridMultilevel"/>
    <w:tmpl w:val="57E41EE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3865750"/>
    <w:multiLevelType w:val="hybridMultilevel"/>
    <w:tmpl w:val="D71040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E33449"/>
    <w:multiLevelType w:val="hybridMultilevel"/>
    <w:tmpl w:val="272ACE3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5FD5E5D"/>
    <w:multiLevelType w:val="hybridMultilevel"/>
    <w:tmpl w:val="9C144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C2345A9"/>
    <w:multiLevelType w:val="hybridMultilevel"/>
    <w:tmpl w:val="58B697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C606474"/>
    <w:multiLevelType w:val="hybridMultilevel"/>
    <w:tmpl w:val="FF0046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D7C7F9E"/>
    <w:multiLevelType w:val="hybridMultilevel"/>
    <w:tmpl w:val="66623E2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6102478"/>
    <w:multiLevelType w:val="hybridMultilevel"/>
    <w:tmpl w:val="AC826C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92E3A6B"/>
    <w:multiLevelType w:val="hybridMultilevel"/>
    <w:tmpl w:val="AE56AC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64F5EF7"/>
    <w:multiLevelType w:val="hybridMultilevel"/>
    <w:tmpl w:val="D2243B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6B236D8"/>
    <w:multiLevelType w:val="hybridMultilevel"/>
    <w:tmpl w:val="D17C39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3D79D7"/>
    <w:multiLevelType w:val="hybridMultilevel"/>
    <w:tmpl w:val="0E1A768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0CD749A"/>
    <w:multiLevelType w:val="hybridMultilevel"/>
    <w:tmpl w:val="2F9A88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94E2276"/>
    <w:multiLevelType w:val="hybridMultilevel"/>
    <w:tmpl w:val="61A6A9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0B478BB"/>
    <w:multiLevelType w:val="hybridMultilevel"/>
    <w:tmpl w:val="FC52A1B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713767B"/>
    <w:multiLevelType w:val="hybridMultilevel"/>
    <w:tmpl w:val="5B52B68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A4748C9"/>
    <w:multiLevelType w:val="hybridMultilevel"/>
    <w:tmpl w:val="233E70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38986228">
    <w:abstractNumId w:val="18"/>
  </w:num>
  <w:num w:numId="2" w16cid:durableId="54007852">
    <w:abstractNumId w:val="1"/>
  </w:num>
  <w:num w:numId="3" w16cid:durableId="827012425">
    <w:abstractNumId w:val="20"/>
  </w:num>
  <w:num w:numId="4" w16cid:durableId="1345747076">
    <w:abstractNumId w:val="7"/>
  </w:num>
  <w:num w:numId="5" w16cid:durableId="203837559">
    <w:abstractNumId w:val="11"/>
  </w:num>
  <w:num w:numId="6" w16cid:durableId="1397238542">
    <w:abstractNumId w:val="19"/>
  </w:num>
  <w:num w:numId="7" w16cid:durableId="1098331245">
    <w:abstractNumId w:val="21"/>
  </w:num>
  <w:num w:numId="8" w16cid:durableId="945966051">
    <w:abstractNumId w:val="2"/>
  </w:num>
  <w:num w:numId="9" w16cid:durableId="1257786383">
    <w:abstractNumId w:val="6"/>
  </w:num>
  <w:num w:numId="10" w16cid:durableId="800998876">
    <w:abstractNumId w:val="10"/>
  </w:num>
  <w:num w:numId="11" w16cid:durableId="1951741302">
    <w:abstractNumId w:val="12"/>
  </w:num>
  <w:num w:numId="12" w16cid:durableId="1550144134">
    <w:abstractNumId w:val="5"/>
  </w:num>
  <w:num w:numId="13" w16cid:durableId="1666934475">
    <w:abstractNumId w:val="15"/>
  </w:num>
  <w:num w:numId="14" w16cid:durableId="2011980770">
    <w:abstractNumId w:val="4"/>
  </w:num>
  <w:num w:numId="15" w16cid:durableId="1306859122">
    <w:abstractNumId w:val="14"/>
  </w:num>
  <w:num w:numId="16" w16cid:durableId="323122661">
    <w:abstractNumId w:val="8"/>
  </w:num>
  <w:num w:numId="17" w16cid:durableId="1384794659">
    <w:abstractNumId w:val="17"/>
  </w:num>
  <w:num w:numId="18" w16cid:durableId="591859754">
    <w:abstractNumId w:val="13"/>
  </w:num>
  <w:num w:numId="19" w16cid:durableId="1043214732">
    <w:abstractNumId w:val="3"/>
  </w:num>
  <w:num w:numId="20" w16cid:durableId="666328281">
    <w:abstractNumId w:val="9"/>
  </w:num>
  <w:num w:numId="21" w16cid:durableId="252276603">
    <w:abstractNumId w:val="0"/>
  </w:num>
  <w:num w:numId="22" w16cid:durableId="997460511">
    <w:abstractNumId w:val="22"/>
  </w:num>
  <w:num w:numId="23" w16cid:durableId="1841654909">
    <w:abstractNumId w:val="1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embedTrueTypeFonts/>
  <w:hideSpellingErrors/>
  <w:hideGrammaticalError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MzM3MrEwMTCwMLW0tDBX0lEKTi0uzszPAykwrAUA2fXKtiwAAAA="/>
  </w:docVars>
  <w:rsids>
    <w:rsidRoot w:val="00A82B21"/>
    <w:rsid w:val="0000588A"/>
    <w:rsid w:val="00021912"/>
    <w:rsid w:val="000326C5"/>
    <w:rsid w:val="00057863"/>
    <w:rsid w:val="00061CC7"/>
    <w:rsid w:val="0007056F"/>
    <w:rsid w:val="00071D12"/>
    <w:rsid w:val="000813EB"/>
    <w:rsid w:val="000A34E0"/>
    <w:rsid w:val="000B0BA6"/>
    <w:rsid w:val="000B1821"/>
    <w:rsid w:val="000C1CE8"/>
    <w:rsid w:val="000D4C00"/>
    <w:rsid w:val="000E61B3"/>
    <w:rsid w:val="0011764C"/>
    <w:rsid w:val="00133E55"/>
    <w:rsid w:val="001416C1"/>
    <w:rsid w:val="001428C5"/>
    <w:rsid w:val="00150276"/>
    <w:rsid w:val="00151D79"/>
    <w:rsid w:val="001A4C01"/>
    <w:rsid w:val="001B5D68"/>
    <w:rsid w:val="001B73F7"/>
    <w:rsid w:val="001C394C"/>
    <w:rsid w:val="001C6547"/>
    <w:rsid w:val="001E704F"/>
    <w:rsid w:val="0020764B"/>
    <w:rsid w:val="00210773"/>
    <w:rsid w:val="00220C6E"/>
    <w:rsid w:val="002212F1"/>
    <w:rsid w:val="00227AE7"/>
    <w:rsid w:val="00256F44"/>
    <w:rsid w:val="00257812"/>
    <w:rsid w:val="002612E1"/>
    <w:rsid w:val="002A0536"/>
    <w:rsid w:val="002B5ED4"/>
    <w:rsid w:val="002C5913"/>
    <w:rsid w:val="002D0044"/>
    <w:rsid w:val="002D741F"/>
    <w:rsid w:val="002E53CE"/>
    <w:rsid w:val="0035462D"/>
    <w:rsid w:val="00356C7F"/>
    <w:rsid w:val="00381413"/>
    <w:rsid w:val="003B0F02"/>
    <w:rsid w:val="003D1C3F"/>
    <w:rsid w:val="003E07E4"/>
    <w:rsid w:val="003E5D6D"/>
    <w:rsid w:val="003F47EA"/>
    <w:rsid w:val="00424E8D"/>
    <w:rsid w:val="0044273F"/>
    <w:rsid w:val="00474CE2"/>
    <w:rsid w:val="00490BB7"/>
    <w:rsid w:val="00497CFC"/>
    <w:rsid w:val="004A3480"/>
    <w:rsid w:val="004A5EA4"/>
    <w:rsid w:val="004B0F37"/>
    <w:rsid w:val="004B2479"/>
    <w:rsid w:val="004B442F"/>
    <w:rsid w:val="004C25DB"/>
    <w:rsid w:val="004D10DF"/>
    <w:rsid w:val="004E0AF2"/>
    <w:rsid w:val="004E128B"/>
    <w:rsid w:val="00513456"/>
    <w:rsid w:val="0052075D"/>
    <w:rsid w:val="00525169"/>
    <w:rsid w:val="00527BD9"/>
    <w:rsid w:val="00553F2E"/>
    <w:rsid w:val="00556B89"/>
    <w:rsid w:val="00563850"/>
    <w:rsid w:val="00580463"/>
    <w:rsid w:val="0058083A"/>
    <w:rsid w:val="00592F70"/>
    <w:rsid w:val="00597782"/>
    <w:rsid w:val="005A2B75"/>
    <w:rsid w:val="005A4F85"/>
    <w:rsid w:val="005B3C15"/>
    <w:rsid w:val="005D22C1"/>
    <w:rsid w:val="005D3B91"/>
    <w:rsid w:val="005E32D1"/>
    <w:rsid w:val="005F1087"/>
    <w:rsid w:val="005F4EDE"/>
    <w:rsid w:val="00602C05"/>
    <w:rsid w:val="00602F29"/>
    <w:rsid w:val="006235DE"/>
    <w:rsid w:val="006238F1"/>
    <w:rsid w:val="006336C7"/>
    <w:rsid w:val="00644565"/>
    <w:rsid w:val="00662952"/>
    <w:rsid w:val="00683C52"/>
    <w:rsid w:val="00686915"/>
    <w:rsid w:val="00692DF8"/>
    <w:rsid w:val="0069348A"/>
    <w:rsid w:val="006951B8"/>
    <w:rsid w:val="006B152B"/>
    <w:rsid w:val="006B7359"/>
    <w:rsid w:val="006C46E5"/>
    <w:rsid w:val="006D3740"/>
    <w:rsid w:val="006E72B3"/>
    <w:rsid w:val="006F2555"/>
    <w:rsid w:val="006F3638"/>
    <w:rsid w:val="006F5931"/>
    <w:rsid w:val="00701606"/>
    <w:rsid w:val="007022BC"/>
    <w:rsid w:val="00711E92"/>
    <w:rsid w:val="0072510B"/>
    <w:rsid w:val="00732D93"/>
    <w:rsid w:val="007335B0"/>
    <w:rsid w:val="007407B0"/>
    <w:rsid w:val="00776F68"/>
    <w:rsid w:val="00782322"/>
    <w:rsid w:val="007A0009"/>
    <w:rsid w:val="007A0787"/>
    <w:rsid w:val="007A1FE6"/>
    <w:rsid w:val="007A6079"/>
    <w:rsid w:val="007A615C"/>
    <w:rsid w:val="007B3653"/>
    <w:rsid w:val="007C7D86"/>
    <w:rsid w:val="007E1598"/>
    <w:rsid w:val="007F2267"/>
    <w:rsid w:val="007F3795"/>
    <w:rsid w:val="008226C0"/>
    <w:rsid w:val="00840B68"/>
    <w:rsid w:val="00845E5A"/>
    <w:rsid w:val="00851B89"/>
    <w:rsid w:val="00851CA1"/>
    <w:rsid w:val="00885ADA"/>
    <w:rsid w:val="00886E2A"/>
    <w:rsid w:val="008A56C3"/>
    <w:rsid w:val="008A749B"/>
    <w:rsid w:val="008A7F50"/>
    <w:rsid w:val="008B3BD2"/>
    <w:rsid w:val="008C4CCD"/>
    <w:rsid w:val="008D210D"/>
    <w:rsid w:val="008F01D6"/>
    <w:rsid w:val="009323F1"/>
    <w:rsid w:val="00936FEF"/>
    <w:rsid w:val="0094328A"/>
    <w:rsid w:val="0096227B"/>
    <w:rsid w:val="00964590"/>
    <w:rsid w:val="00997A78"/>
    <w:rsid w:val="009D47CB"/>
    <w:rsid w:val="009D51ED"/>
    <w:rsid w:val="009E1126"/>
    <w:rsid w:val="00A1503A"/>
    <w:rsid w:val="00A6686E"/>
    <w:rsid w:val="00A71472"/>
    <w:rsid w:val="00A82B21"/>
    <w:rsid w:val="00AA2938"/>
    <w:rsid w:val="00AA777D"/>
    <w:rsid w:val="00AC034B"/>
    <w:rsid w:val="00AD133B"/>
    <w:rsid w:val="00AD3320"/>
    <w:rsid w:val="00AE3A77"/>
    <w:rsid w:val="00AE5CC7"/>
    <w:rsid w:val="00AF18E1"/>
    <w:rsid w:val="00B0591B"/>
    <w:rsid w:val="00B104F6"/>
    <w:rsid w:val="00B24E53"/>
    <w:rsid w:val="00B32AEA"/>
    <w:rsid w:val="00B36F59"/>
    <w:rsid w:val="00B432F6"/>
    <w:rsid w:val="00B65E37"/>
    <w:rsid w:val="00B665E5"/>
    <w:rsid w:val="00B83663"/>
    <w:rsid w:val="00B919DF"/>
    <w:rsid w:val="00BA3D7B"/>
    <w:rsid w:val="00BA72A5"/>
    <w:rsid w:val="00BB4DD5"/>
    <w:rsid w:val="00BD2451"/>
    <w:rsid w:val="00BD7F16"/>
    <w:rsid w:val="00BE516E"/>
    <w:rsid w:val="00BF0EF0"/>
    <w:rsid w:val="00BF69C5"/>
    <w:rsid w:val="00C05E89"/>
    <w:rsid w:val="00C53790"/>
    <w:rsid w:val="00C55C62"/>
    <w:rsid w:val="00C708DF"/>
    <w:rsid w:val="00C76D44"/>
    <w:rsid w:val="00C938EB"/>
    <w:rsid w:val="00CC5A1F"/>
    <w:rsid w:val="00CD613C"/>
    <w:rsid w:val="00D03294"/>
    <w:rsid w:val="00D08271"/>
    <w:rsid w:val="00D10837"/>
    <w:rsid w:val="00D1118F"/>
    <w:rsid w:val="00D24B28"/>
    <w:rsid w:val="00D31311"/>
    <w:rsid w:val="00D772FF"/>
    <w:rsid w:val="00DD6B47"/>
    <w:rsid w:val="00DD77CA"/>
    <w:rsid w:val="00DE476F"/>
    <w:rsid w:val="00DF125E"/>
    <w:rsid w:val="00DF12BD"/>
    <w:rsid w:val="00E108DB"/>
    <w:rsid w:val="00E11D4B"/>
    <w:rsid w:val="00E13127"/>
    <w:rsid w:val="00E15528"/>
    <w:rsid w:val="00E26133"/>
    <w:rsid w:val="00E64908"/>
    <w:rsid w:val="00E7697B"/>
    <w:rsid w:val="00E87437"/>
    <w:rsid w:val="00E93118"/>
    <w:rsid w:val="00E95E4A"/>
    <w:rsid w:val="00EA0438"/>
    <w:rsid w:val="00EB48FD"/>
    <w:rsid w:val="00EC17C7"/>
    <w:rsid w:val="00EC7603"/>
    <w:rsid w:val="00ED20CC"/>
    <w:rsid w:val="00ED2FB6"/>
    <w:rsid w:val="00EE4711"/>
    <w:rsid w:val="00EE626D"/>
    <w:rsid w:val="00EF286E"/>
    <w:rsid w:val="00F105E7"/>
    <w:rsid w:val="00F13D27"/>
    <w:rsid w:val="00F20FF5"/>
    <w:rsid w:val="00F3190E"/>
    <w:rsid w:val="00F32C6B"/>
    <w:rsid w:val="00F342CB"/>
    <w:rsid w:val="00F36352"/>
    <w:rsid w:val="00F57E6B"/>
    <w:rsid w:val="00F6021B"/>
    <w:rsid w:val="00F70222"/>
    <w:rsid w:val="00F74878"/>
    <w:rsid w:val="00F849D9"/>
    <w:rsid w:val="00F872EF"/>
    <w:rsid w:val="00FA6472"/>
    <w:rsid w:val="00FC3405"/>
    <w:rsid w:val="00FD0FB8"/>
    <w:rsid w:val="00FD2637"/>
    <w:rsid w:val="084AD123"/>
    <w:rsid w:val="0AD86B64"/>
    <w:rsid w:val="1272F10B"/>
    <w:rsid w:val="153210A3"/>
    <w:rsid w:val="1621FB9E"/>
    <w:rsid w:val="1780ADF4"/>
    <w:rsid w:val="17B55C2A"/>
    <w:rsid w:val="17FA6860"/>
    <w:rsid w:val="202C51A1"/>
    <w:rsid w:val="21FC3EA4"/>
    <w:rsid w:val="22838281"/>
    <w:rsid w:val="2671A51D"/>
    <w:rsid w:val="2749BA38"/>
    <w:rsid w:val="31B16B51"/>
    <w:rsid w:val="329F155A"/>
    <w:rsid w:val="357805BE"/>
    <w:rsid w:val="377A8D09"/>
    <w:rsid w:val="39423953"/>
    <w:rsid w:val="39E33D12"/>
    <w:rsid w:val="3A18E1AE"/>
    <w:rsid w:val="3B8A1F58"/>
    <w:rsid w:val="3DFB9309"/>
    <w:rsid w:val="407B7B00"/>
    <w:rsid w:val="40F75952"/>
    <w:rsid w:val="4447B9D1"/>
    <w:rsid w:val="46CC0654"/>
    <w:rsid w:val="46D3C76B"/>
    <w:rsid w:val="49D51847"/>
    <w:rsid w:val="4EA8896A"/>
    <w:rsid w:val="50B1F78D"/>
    <w:rsid w:val="56849CF2"/>
    <w:rsid w:val="56BC2D70"/>
    <w:rsid w:val="58575936"/>
    <w:rsid w:val="58A859FB"/>
    <w:rsid w:val="59AF5B41"/>
    <w:rsid w:val="5E408D3A"/>
    <w:rsid w:val="61E5131F"/>
    <w:rsid w:val="634A7F5A"/>
    <w:rsid w:val="65533A2C"/>
    <w:rsid w:val="66B88442"/>
    <w:rsid w:val="66D9C51F"/>
    <w:rsid w:val="675DF741"/>
    <w:rsid w:val="67D87651"/>
    <w:rsid w:val="687F93C0"/>
    <w:rsid w:val="68B144FF"/>
    <w:rsid w:val="699753B1"/>
    <w:rsid w:val="69FD169D"/>
    <w:rsid w:val="6A90DD5F"/>
    <w:rsid w:val="6AF8EE90"/>
    <w:rsid w:val="6B0582C0"/>
    <w:rsid w:val="6B299C07"/>
    <w:rsid w:val="71B01512"/>
    <w:rsid w:val="72761E29"/>
    <w:rsid w:val="793A0E37"/>
    <w:rsid w:val="7AF61830"/>
    <w:rsid w:val="7BE595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BF8D205"/>
  <w15:docId w15:val="{5A03BFCF-DD85-40F7-BB1D-11F10D4FA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Source Sans Pro" w:eastAsiaTheme="minorEastAsia" w:hAnsi="Source Sans Pro" w:cs="Open Sans"/>
        <w:color w:val="000000"/>
        <w:sz w:val="21"/>
        <w:szCs w:val="21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93118"/>
  </w:style>
  <w:style w:type="paragraph" w:styleId="Heading1">
    <w:name w:val="heading 1"/>
    <w:basedOn w:val="Normal"/>
    <w:next w:val="Normal"/>
    <w:link w:val="Heading1Char"/>
    <w:uiPriority w:val="9"/>
    <w:qFormat/>
    <w:rsid w:val="006C46E5"/>
    <w:pPr>
      <w:keepNext/>
      <w:spacing w:before="240" w:after="120" w:line="240" w:lineRule="auto"/>
      <w:outlineLvl w:val="0"/>
    </w:pPr>
    <w:rPr>
      <w:rFonts w:ascii="Source Sans Pro SemiBold" w:hAnsi="Source Sans Pro SemiBold"/>
      <w:b/>
      <w:sz w:val="40"/>
    </w:rPr>
  </w:style>
  <w:style w:type="paragraph" w:styleId="Heading2">
    <w:name w:val="heading 2"/>
    <w:basedOn w:val="Heading1"/>
    <w:next w:val="Normal"/>
    <w:link w:val="Heading2Char"/>
    <w:uiPriority w:val="9"/>
    <w:qFormat/>
    <w:rsid w:val="006C46E5"/>
    <w:pPr>
      <w:outlineLvl w:val="1"/>
    </w:pPr>
    <w:rPr>
      <w:b w:val="0"/>
      <w:color w:val="auto"/>
      <w:sz w:val="32"/>
      <w:lang w:val="en-US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6C46E5"/>
    <w:pPr>
      <w:outlineLvl w:val="2"/>
    </w:pPr>
    <w:rPr>
      <w:rFonts w:ascii="Source Sans Pro" w:hAnsi="Source Sans Pro"/>
      <w:i/>
      <w:sz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6C46E5"/>
    <w:pPr>
      <w:keepLines/>
      <w:outlineLvl w:val="3"/>
    </w:pPr>
    <w:rPr>
      <w:rFonts w:eastAsiaTheme="majorEastAsia" w:cstheme="majorBidi"/>
      <w:iCs/>
      <w:color w:val="393E41" w:themeColor="text1"/>
      <w:sz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6C46E5"/>
    <w:pPr>
      <w:keepNext/>
      <w:keepLines/>
      <w:spacing w:before="160" w:after="120"/>
      <w:outlineLvl w:val="4"/>
    </w:pPr>
    <w:rPr>
      <w:rFonts w:eastAsiaTheme="majorEastAsia" w:cstheme="majorBidi"/>
      <w:color w:val="307FE2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6C46E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03E77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6C46E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03E77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6C46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C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46E5"/>
  </w:style>
  <w:style w:type="paragraph" w:styleId="Footer">
    <w:name w:val="footer"/>
    <w:basedOn w:val="Normal"/>
    <w:link w:val="FooterChar"/>
    <w:uiPriority w:val="99"/>
    <w:unhideWhenUsed/>
    <w:rsid w:val="006C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46E5"/>
  </w:style>
  <w:style w:type="paragraph" w:customStyle="1" w:styleId="DocumentTitle">
    <w:name w:val="Document Title"/>
    <w:basedOn w:val="Normal"/>
    <w:next w:val="Normal"/>
    <w:rsid w:val="00F57E6B"/>
    <w:pPr>
      <w:keepNext/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sz w:val="64"/>
      <w:szCs w:val="36"/>
      <w:lang w:val="en-US" w:eastAsia="en-US"/>
    </w:rPr>
  </w:style>
  <w:style w:type="table" w:styleId="TableGrid">
    <w:name w:val="Table Grid"/>
    <w:basedOn w:val="TableNormal"/>
    <w:uiPriority w:val="39"/>
    <w:rsid w:val="006C46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6C46E5"/>
    <w:rPr>
      <w:color w:val="307FE2" w:themeColor="hyperlink"/>
      <w:u w:val="single"/>
    </w:rPr>
  </w:style>
  <w:style w:type="character" w:styleId="Mention">
    <w:name w:val="Mention"/>
    <w:basedOn w:val="DefaultParagraphFont"/>
    <w:uiPriority w:val="99"/>
    <w:semiHidden/>
    <w:unhideWhenUsed/>
    <w:rsid w:val="006C46E5"/>
    <w:rPr>
      <w:color w:val="2B579A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C46E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46E5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C46E5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6C46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6C46E5"/>
    <w:rPr>
      <w:rFonts w:ascii="Source Sans Pro SemiBold" w:hAnsi="Source Sans Pro SemiBold"/>
      <w:b/>
      <w:sz w:val="40"/>
    </w:rPr>
  </w:style>
  <w:style w:type="character" w:customStyle="1" w:styleId="Heading2Char">
    <w:name w:val="Heading 2 Char"/>
    <w:basedOn w:val="DefaultParagraphFont"/>
    <w:link w:val="Heading2"/>
    <w:uiPriority w:val="9"/>
    <w:rsid w:val="006C46E5"/>
    <w:rPr>
      <w:rFonts w:ascii="Source Sans Pro SemiBold" w:hAnsi="Source Sans Pro SemiBold"/>
      <w:color w:val="auto"/>
      <w:sz w:val="32"/>
      <w:lang w:val="en-US"/>
    </w:rPr>
  </w:style>
  <w:style w:type="paragraph" w:customStyle="1" w:styleId="Style1">
    <w:name w:val="Style1"/>
    <w:basedOn w:val="Normal"/>
    <w:link w:val="Style1Char"/>
    <w:rsid w:val="006C46E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240" w:line="240" w:lineRule="auto"/>
    </w:pPr>
    <w:rPr>
      <w:rFonts w:eastAsia="Times New Roman" w:cs="Times New Roman"/>
      <w:b/>
      <w:sz w:val="56"/>
      <w:szCs w:val="56"/>
      <w:lang w:val="en-US" w:eastAsia="en-US"/>
    </w:rPr>
  </w:style>
  <w:style w:type="character" w:customStyle="1" w:styleId="Style1Char">
    <w:name w:val="Style1 Char"/>
    <w:basedOn w:val="DefaultParagraphFont"/>
    <w:link w:val="Style1"/>
    <w:rsid w:val="006C46E5"/>
    <w:rPr>
      <w:rFonts w:eastAsia="Times New Roman" w:cs="Times New Roman"/>
      <w:b/>
      <w:sz w:val="56"/>
      <w:szCs w:val="56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6C46E5"/>
    <w:rPr>
      <w:i/>
      <w:color w:val="auto"/>
      <w:sz w:val="24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C46E5"/>
    <w:rPr>
      <w:rFonts w:eastAsiaTheme="majorEastAsia" w:cstheme="majorBidi"/>
      <w:i/>
      <w:iCs/>
      <w:color w:val="393E41" w:themeColor="text1"/>
      <w:sz w:val="22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6C46E5"/>
    <w:rPr>
      <w:rFonts w:eastAsiaTheme="majorEastAsia" w:cstheme="majorBidi"/>
      <w:color w:val="307FE2" w:themeColor="accent1"/>
    </w:rPr>
  </w:style>
  <w:style w:type="character" w:styleId="Strong">
    <w:name w:val="Strong"/>
    <w:basedOn w:val="DefaultParagraphFont"/>
    <w:uiPriority w:val="22"/>
    <w:rsid w:val="006C46E5"/>
    <w:rPr>
      <w:rFonts w:ascii="Source Sans Pro" w:hAnsi="Source Sans Pro"/>
      <w:b/>
      <w:bCs/>
      <w:sz w:val="21"/>
    </w:rPr>
  </w:style>
  <w:style w:type="paragraph" w:styleId="Quote">
    <w:name w:val="Quote"/>
    <w:basedOn w:val="Normal"/>
    <w:next w:val="Normal"/>
    <w:link w:val="QuoteChar"/>
    <w:uiPriority w:val="29"/>
    <w:rsid w:val="006C46E5"/>
    <w:pPr>
      <w:spacing w:before="200" w:after="160"/>
      <w:ind w:left="864" w:right="864"/>
      <w:jc w:val="center"/>
    </w:pPr>
    <w:rPr>
      <w:i/>
      <w:iCs/>
      <w:color w:val="393E41" w:themeColor="text1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6C46E5"/>
    <w:rPr>
      <w:i/>
      <w:iCs/>
      <w:color w:val="393E41" w:themeColor="text1"/>
      <w:sz w:val="26"/>
    </w:rPr>
  </w:style>
  <w:style w:type="paragraph" w:styleId="NoSpacing">
    <w:name w:val="No Spacing"/>
    <w:uiPriority w:val="1"/>
    <w:rsid w:val="006C46E5"/>
    <w:pPr>
      <w:spacing w:after="0" w:line="240" w:lineRule="auto"/>
    </w:pPr>
  </w:style>
  <w:style w:type="character" w:customStyle="1" w:styleId="Heading6Char">
    <w:name w:val="Heading 6 Char"/>
    <w:basedOn w:val="DefaultParagraphFont"/>
    <w:link w:val="Heading6"/>
    <w:uiPriority w:val="9"/>
    <w:rsid w:val="006C46E5"/>
    <w:rPr>
      <w:rFonts w:asciiTheme="majorHAnsi" w:eastAsiaTheme="majorEastAsia" w:hAnsiTheme="majorHAnsi" w:cstheme="majorBidi"/>
      <w:color w:val="103E77" w:themeColor="accent1" w:themeShade="7F"/>
    </w:rPr>
  </w:style>
  <w:style w:type="paragraph" w:customStyle="1" w:styleId="AppendixHeading">
    <w:name w:val="Appendix Heading"/>
    <w:basedOn w:val="Heading1"/>
    <w:next w:val="Normal"/>
    <w:qFormat/>
    <w:rsid w:val="006C46E5"/>
  </w:style>
  <w:style w:type="paragraph" w:styleId="TOC1">
    <w:name w:val="toc 1"/>
    <w:basedOn w:val="Normal"/>
    <w:next w:val="Normal"/>
    <w:autoRedefine/>
    <w:uiPriority w:val="39"/>
    <w:unhideWhenUsed/>
    <w:rsid w:val="006C46E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C46E5"/>
    <w:pPr>
      <w:spacing w:after="100"/>
      <w:ind w:left="360"/>
    </w:pPr>
  </w:style>
  <w:style w:type="paragraph" w:styleId="TOC3">
    <w:name w:val="toc 3"/>
    <w:basedOn w:val="Normal"/>
    <w:next w:val="Normal"/>
    <w:autoRedefine/>
    <w:uiPriority w:val="39"/>
    <w:unhideWhenUsed/>
    <w:rsid w:val="006C46E5"/>
    <w:pPr>
      <w:spacing w:after="100"/>
      <w:ind w:left="720"/>
    </w:pPr>
  </w:style>
  <w:style w:type="paragraph" w:customStyle="1" w:styleId="TOCHeading1">
    <w:name w:val="TOC Heading1"/>
    <w:basedOn w:val="Heading1"/>
    <w:next w:val="Normal"/>
    <w:rsid w:val="006C46E5"/>
  </w:style>
  <w:style w:type="paragraph" w:customStyle="1" w:styleId="Tip">
    <w:name w:val="Tip"/>
    <w:basedOn w:val="Normal"/>
    <w:next w:val="Normal"/>
    <w:qFormat/>
    <w:rsid w:val="006C46E5"/>
    <w:pPr>
      <w:keepLines/>
      <w:pBdr>
        <w:top w:val="single" w:sz="12" w:space="1" w:color="00B050"/>
        <w:bottom w:val="single" w:sz="12" w:space="1" w:color="00B050"/>
      </w:pBdr>
      <w:shd w:val="clear" w:color="auto" w:fill="E3F8E6" w:themeFill="accent6" w:themeFillTint="33"/>
    </w:pPr>
    <w:rPr>
      <w:lang w:val="en-US"/>
    </w:rPr>
  </w:style>
  <w:style w:type="paragraph" w:customStyle="1" w:styleId="Note">
    <w:name w:val="Note"/>
    <w:basedOn w:val="Tip"/>
    <w:next w:val="Normal"/>
    <w:qFormat/>
    <w:rsid w:val="006C46E5"/>
    <w:pPr>
      <w:pBdr>
        <w:top w:val="single" w:sz="12" w:space="1" w:color="FFC845" w:themeColor="accent5"/>
        <w:bottom w:val="single" w:sz="12" w:space="1" w:color="FFC845" w:themeColor="accent5"/>
      </w:pBdr>
      <w:shd w:val="clear" w:color="auto" w:fill="FFF3D9" w:themeFill="accent5" w:themeFillTint="33"/>
    </w:pPr>
  </w:style>
  <w:style w:type="paragraph" w:customStyle="1" w:styleId="Warning">
    <w:name w:val="Warning"/>
    <w:basedOn w:val="Tip"/>
    <w:next w:val="Normal"/>
    <w:qFormat/>
    <w:rsid w:val="006C46E5"/>
    <w:pPr>
      <w:pBdr>
        <w:top w:val="single" w:sz="12" w:space="1" w:color="F9423A" w:themeColor="accent3"/>
        <w:bottom w:val="single" w:sz="12" w:space="1" w:color="F9423A" w:themeColor="accent3"/>
      </w:pBdr>
      <w:shd w:val="clear" w:color="auto" w:fill="FDD9D7" w:themeFill="accent3" w:themeFillTint="33"/>
    </w:pPr>
  </w:style>
  <w:style w:type="paragraph" w:customStyle="1" w:styleId="Exercise">
    <w:name w:val="Exercise"/>
    <w:basedOn w:val="Tip"/>
    <w:next w:val="Normal"/>
    <w:qFormat/>
    <w:rsid w:val="006C46E5"/>
    <w:pPr>
      <w:pBdr>
        <w:top w:val="single" w:sz="12" w:space="1" w:color="307FE2" w:themeColor="accent1"/>
        <w:bottom w:val="single" w:sz="12" w:space="1" w:color="307FE2" w:themeColor="accent1"/>
      </w:pBdr>
      <w:shd w:val="clear" w:color="auto" w:fill="D5E5F9" w:themeFill="accent1" w:themeFillTint="33"/>
    </w:pPr>
  </w:style>
  <w:style w:type="character" w:customStyle="1" w:styleId="Heading7Char">
    <w:name w:val="Heading 7 Char"/>
    <w:basedOn w:val="DefaultParagraphFont"/>
    <w:link w:val="Heading7"/>
    <w:uiPriority w:val="9"/>
    <w:semiHidden/>
    <w:rsid w:val="006C46E5"/>
    <w:rPr>
      <w:rFonts w:asciiTheme="majorHAnsi" w:eastAsiaTheme="majorEastAsia" w:hAnsiTheme="majorHAnsi" w:cstheme="majorBidi"/>
      <w:i/>
      <w:iCs/>
      <w:color w:val="103E77" w:themeColor="accent1" w:themeShade="7F"/>
    </w:rPr>
  </w:style>
  <w:style w:type="character" w:customStyle="1" w:styleId="codetext">
    <w:name w:val="code text"/>
    <w:uiPriority w:val="1"/>
    <w:qFormat/>
    <w:rsid w:val="006C46E5"/>
    <w:rPr>
      <w:rFonts w:ascii="Courier New" w:hAnsi="Courier New"/>
      <w:bdr w:val="none" w:sz="0" w:space="0" w:color="auto"/>
      <w:shd w:val="clear" w:color="auto" w:fill="D9D9D9" w:themeFill="background1" w:themeFillShade="D9"/>
    </w:rPr>
  </w:style>
  <w:style w:type="paragraph" w:customStyle="1" w:styleId="TableTitle">
    <w:name w:val="Table Title"/>
    <w:basedOn w:val="Normal"/>
    <w:qFormat/>
    <w:rsid w:val="006C46E5"/>
    <w:pPr>
      <w:spacing w:before="40" w:after="40" w:line="240" w:lineRule="auto"/>
    </w:pPr>
    <w:rPr>
      <w:color w:val="FFFFFF" w:themeColor="background1"/>
    </w:rPr>
  </w:style>
  <w:style w:type="paragraph" w:customStyle="1" w:styleId="TableBody">
    <w:name w:val="Table Body"/>
    <w:basedOn w:val="Normal"/>
    <w:qFormat/>
    <w:rsid w:val="006C46E5"/>
    <w:pPr>
      <w:spacing w:before="40" w:after="40" w:line="240" w:lineRule="auto"/>
    </w:pPr>
  </w:style>
  <w:style w:type="paragraph" w:customStyle="1" w:styleId="codeblock">
    <w:name w:val="code block"/>
    <w:basedOn w:val="Normal"/>
    <w:qFormat/>
    <w:rsid w:val="001428C5"/>
    <w:pPr>
      <w:pBdr>
        <w:top w:val="single" w:sz="4" w:space="1" w:color="auto"/>
        <w:bottom w:val="single" w:sz="4" w:space="1" w:color="auto"/>
      </w:pBdr>
      <w:shd w:val="clear" w:color="auto" w:fill="F2F2F2" w:themeFill="background1" w:themeFillShade="F2"/>
      <w:spacing w:after="160" w:line="240" w:lineRule="auto"/>
      <w:contextualSpacing/>
    </w:pPr>
    <w:rPr>
      <w:rFonts w:ascii="Courier New" w:eastAsiaTheme="minorHAnsi" w:hAnsi="Courier New" w:cstheme="minorBidi"/>
      <w:color w:val="393E41" w:themeColor="text1"/>
      <w:szCs w:val="22"/>
      <w:lang w:val="en-US" w:eastAsia="en-US"/>
    </w:rPr>
  </w:style>
  <w:style w:type="paragraph" w:customStyle="1" w:styleId="Checklist">
    <w:name w:val="Checklist"/>
    <w:basedOn w:val="Normal"/>
    <w:rsid w:val="006E72B3"/>
    <w:pPr>
      <w:tabs>
        <w:tab w:val="left" w:pos="360"/>
        <w:tab w:val="left" w:pos="720"/>
      </w:tabs>
      <w:spacing w:after="0"/>
      <w:ind w:left="720" w:hanging="360"/>
      <w:contextualSpacing/>
    </w:pPr>
    <w:rPr>
      <w:lang w:val="en-US"/>
    </w:rPr>
  </w:style>
  <w:style w:type="paragraph" w:customStyle="1" w:styleId="Checklist2">
    <w:name w:val="Checklist 2"/>
    <w:basedOn w:val="Checklist"/>
    <w:rsid w:val="006C46E5"/>
    <w:pPr>
      <w:tabs>
        <w:tab w:val="clear" w:pos="360"/>
        <w:tab w:val="left" w:pos="1080"/>
      </w:tabs>
      <w:ind w:left="1080"/>
    </w:pPr>
  </w:style>
  <w:style w:type="paragraph" w:customStyle="1" w:styleId="ListHeading">
    <w:name w:val="List Heading"/>
    <w:basedOn w:val="Normal"/>
    <w:next w:val="Normal"/>
    <w:qFormat/>
    <w:rsid w:val="00D31311"/>
    <w:pPr>
      <w:keepNext/>
      <w:spacing w:before="120" w:after="120" w:line="240" w:lineRule="auto"/>
    </w:pPr>
    <w:rPr>
      <w:b/>
      <w:lang w:val="en-US"/>
    </w:rPr>
  </w:style>
  <w:style w:type="paragraph" w:customStyle="1" w:styleId="ExampleHeading">
    <w:name w:val="Example Heading"/>
    <w:basedOn w:val="ListHeading"/>
    <w:qFormat/>
    <w:rsid w:val="006C46E5"/>
    <w:pPr>
      <w:spacing w:before="200"/>
      <w:contextualSpacing/>
    </w:pPr>
    <w:rPr>
      <w:i/>
    </w:rPr>
  </w:style>
  <w:style w:type="character" w:customStyle="1" w:styleId="Keystroke">
    <w:name w:val="Keystroke"/>
    <w:basedOn w:val="DefaultParagraphFont"/>
    <w:uiPriority w:val="1"/>
    <w:rsid w:val="0044273F"/>
    <w:rPr>
      <w:bdr w:val="single" w:sz="4" w:space="0" w:color="auto"/>
      <w:shd w:val="clear" w:color="FF0000" w:fill="D9D9D9" w:themeFill="background1" w:themeFillShade="D9"/>
      <w:lang w:val="en-US"/>
    </w:rPr>
  </w:style>
  <w:style w:type="paragraph" w:customStyle="1" w:styleId="ChecklistWideSpacing">
    <w:name w:val="Checklist Wide Spacing"/>
    <w:basedOn w:val="Checklist"/>
    <w:qFormat/>
    <w:rsid w:val="00DD77CA"/>
    <w:pPr>
      <w:spacing w:after="240" w:line="240" w:lineRule="auto"/>
      <w:contextualSpacing w:val="0"/>
    </w:pPr>
  </w:style>
  <w:style w:type="paragraph" w:customStyle="1" w:styleId="ChecklistWideSpacing2">
    <w:name w:val="Checklist Wide Spacing 2"/>
    <w:basedOn w:val="Checklist2"/>
    <w:qFormat/>
    <w:rsid w:val="00DD77CA"/>
    <w:pPr>
      <w:spacing w:after="240" w:line="240" w:lineRule="auto"/>
      <w:contextualSpacing w:val="0"/>
    </w:pPr>
  </w:style>
  <w:style w:type="character" w:styleId="UnresolvedMention">
    <w:name w:val="Unresolved Mention"/>
    <w:basedOn w:val="DefaultParagraphFont"/>
    <w:uiPriority w:val="99"/>
    <w:rsid w:val="00E9311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6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5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291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8998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06330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051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63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6735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8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3114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0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893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992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32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6102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646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561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4431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20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44556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2759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70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9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1372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771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03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01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67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25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9630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823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75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66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64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6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831">
          <w:marLeft w:val="33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76948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109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738792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6793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7398">
          <w:marLeft w:val="33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2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92000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74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1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0713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30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8184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1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2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6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44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5931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354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9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496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439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307127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042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54785">
          <w:marLeft w:val="2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536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064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70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7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49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5815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1103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38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5398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7424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70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15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01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6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53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5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40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710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19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4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30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227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33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0508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64115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89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208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3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0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6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8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14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24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259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1114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8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1714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851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7685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27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00067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2885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49338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4373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215436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2257">
          <w:marLeft w:val="188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0573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15289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08309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01021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067774">
          <w:marLeft w:val="44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31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059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08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4818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1523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9696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3885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1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totalexpert.freshdesk.com/support/solutions/articles/22000280086-loa-playboo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totalexpert.freshdesk.com/support/solutions/articles/22000280123-lo-to-agent-co-marketing-kit-presentation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totalexpert.freshdesk.com/support/solutions/articles/22000280086-loa-playbook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bobbijo.dallas/Desktop/TE%20T&amp;E%20Documentation%20Template.dotx" TargetMode="External"/></Relationships>
</file>

<file path=word/theme/theme1.xml><?xml version="1.0" encoding="utf-8"?>
<a:theme xmlns:a="http://schemas.openxmlformats.org/drawingml/2006/main" name="Тема Office">
  <a:themeElements>
    <a:clrScheme name="Total Expert - Brand">
      <a:dk1>
        <a:srgbClr val="393E41"/>
      </a:dk1>
      <a:lt1>
        <a:sysClr val="window" lastClr="FFFFFF"/>
      </a:lt1>
      <a:dk2>
        <a:srgbClr val="393E41"/>
      </a:dk2>
      <a:lt2>
        <a:srgbClr val="FFFFFF"/>
      </a:lt2>
      <a:accent1>
        <a:srgbClr val="307FE2"/>
      </a:accent1>
      <a:accent2>
        <a:srgbClr val="8055C7"/>
      </a:accent2>
      <a:accent3>
        <a:srgbClr val="F9423A"/>
      </a:accent3>
      <a:accent4>
        <a:srgbClr val="FF7F41"/>
      </a:accent4>
      <a:accent5>
        <a:srgbClr val="FFC845"/>
      </a:accent5>
      <a:accent6>
        <a:srgbClr val="76DD84"/>
      </a:accent6>
      <a:hlink>
        <a:srgbClr val="307FE2"/>
      </a:hlink>
      <a:folHlink>
        <a:srgbClr val="8055C7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udiences xmlns="08f0d708-91ad-4f1f-b398-e1d61eef77fb">
      <Value>Internal TE</Value>
    </Audiences>
    <Status xmlns="08f0d708-91ad-4f1f-b398-e1d61eef77fb">Draft</Status>
    <Topics xmlns="08f0d708-91ad-4f1f-b398-e1d61eef77fb">
      <Value>Training</Value>
    </Topics>
    <DocumentType xmlns="08f0d708-91ad-4f1f-b398-e1d61eef77fb">Template</DocumentType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CFF6324688134EB9D22CE0C20786EA" ma:contentTypeVersion="9" ma:contentTypeDescription="Create a new document." ma:contentTypeScope="" ma:versionID="a51486ec5a00d596fe86efa9f9777961">
  <xsd:schema xmlns:xsd="http://www.w3.org/2001/XMLSchema" xmlns:xs="http://www.w3.org/2001/XMLSchema" xmlns:p="http://schemas.microsoft.com/office/2006/metadata/properties" xmlns:ns2="08f0d708-91ad-4f1f-b398-e1d61eef77fb" targetNamespace="http://schemas.microsoft.com/office/2006/metadata/properties" ma:root="true" ma:fieldsID="088c99c0c3887775bd3886a99143c565" ns2:_="">
    <xsd:import namespace="08f0d708-91ad-4f1f-b398-e1d61eef77fb"/>
    <xsd:element name="properties">
      <xsd:complexType>
        <xsd:sequence>
          <xsd:element name="documentManagement">
            <xsd:complexType>
              <xsd:all>
                <xsd:element ref="ns2:Audiences" minOccurs="0"/>
                <xsd:element ref="ns2:DocumentType"/>
                <xsd:element ref="ns2:Topics" minOccurs="0"/>
                <xsd:element ref="ns2:Status" minOccurs="0"/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f0d708-91ad-4f1f-b398-e1d61eef77fb" elementFormDefault="qualified">
    <xsd:import namespace="http://schemas.microsoft.com/office/2006/documentManagement/types"/>
    <xsd:import namespace="http://schemas.microsoft.com/office/infopath/2007/PartnerControls"/>
    <xsd:element name="Audiences" ma:index="8" nillable="true" ma:displayName="Audiences" ma:format="Dropdown" ma:internalName="Audiences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min"/>
                    <xsd:enumeration value="Executive"/>
                    <xsd:enumeration value="Internal TE"/>
                    <xsd:enumeration value="LO"/>
                    <xsd:enumeration value="Real Estate"/>
                    <xsd:enumeration value="Other"/>
                  </xsd:restriction>
                </xsd:simpleType>
              </xsd:element>
            </xsd:sequence>
          </xsd:extension>
        </xsd:complexContent>
      </xsd:complexType>
    </xsd:element>
    <xsd:element name="DocumentType" ma:index="9" ma:displayName="Document Type" ma:format="Dropdown" ma:internalName="DocumentType">
      <xsd:simpleType>
        <xsd:restriction base="dms:Choice">
          <xsd:enumeration value="Internal TE"/>
          <xsd:enumeration value="Product Guide"/>
          <xsd:enumeration value="Template"/>
          <xsd:enumeration value="Other"/>
        </xsd:restriction>
      </xsd:simpleType>
    </xsd:element>
    <xsd:element name="Topics" ma:index="10" nillable="true" ma:displayName="Topics" ma:format="Dropdown" ma:internalName="Topics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ccount Settings"/>
                    <xsd:enumeration value="Alerts"/>
                    <xsd:enumeration value="Campaigns"/>
                    <xsd:enumeration value="CMS"/>
                    <xsd:enumeration value="Content"/>
                    <xsd:enumeration value="CRM"/>
                    <xsd:enumeration value="Data"/>
                    <xsd:enumeration value="Email"/>
                    <xsd:enumeration value="Focused View"/>
                    <xsd:enumeration value="General Help"/>
                    <xsd:enumeration value="Integrations"/>
                    <xsd:enumeration value="Journeys"/>
                    <xsd:enumeration value="Leads"/>
                    <xsd:enumeration value="Org Setup"/>
                    <xsd:enumeration value="Reporting"/>
                    <xsd:enumeration value="Security"/>
                    <xsd:enumeration value="Training"/>
                    <xsd:enumeration value="Web Marketing"/>
                  </xsd:restriction>
                </xsd:simpleType>
              </xsd:element>
            </xsd:sequence>
          </xsd:extension>
        </xsd:complexContent>
      </xsd:complexType>
    </xsd:element>
    <xsd:element name="Status" ma:index="11" nillable="true" ma:displayName="Status" ma:format="Dropdown" ma:internalName="Status">
      <xsd:simpleType>
        <xsd:restriction base="dms:Choice">
          <xsd:enumeration value="Archived"/>
          <xsd:enumeration value="Draft"/>
        </xsd:restriction>
      </xsd:simpleType>
    </xsd:element>
    <xsd:element name="MediaServiceMetadata" ma:index="1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7092873-5EA1-45DF-91A1-41D6FA2416DC}">
  <ds:schemaRefs>
    <ds:schemaRef ds:uri="http://schemas.microsoft.com/office/2006/metadata/properties"/>
    <ds:schemaRef ds:uri="http://schemas.microsoft.com/office/infopath/2007/PartnerControls"/>
    <ds:schemaRef ds:uri="08f0d708-91ad-4f1f-b398-e1d61eef77fb"/>
  </ds:schemaRefs>
</ds:datastoreItem>
</file>

<file path=customXml/itemProps2.xml><?xml version="1.0" encoding="utf-8"?>
<ds:datastoreItem xmlns:ds="http://schemas.openxmlformats.org/officeDocument/2006/customXml" ds:itemID="{68A61705-64D7-4E3F-B884-A1FC6510C18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FD7553-5B1E-497E-91BE-AD8BA39485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f0d708-91ad-4f1f-b398-e1d61eef77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BF022E5-96B2-42A9-94CB-020935321BE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 T&amp;E Documentation Template.dotx</Template>
  <TotalTime>1</TotalTime>
  <Pages>1</Pages>
  <Words>1931</Words>
  <Characters>11009</Characters>
  <Application>Microsoft Office Word</Application>
  <DocSecurity>4</DocSecurity>
  <Lines>91</Lines>
  <Paragraphs>25</Paragraphs>
  <ScaleCrop>false</ScaleCrop>
  <Company/>
  <LinksUpToDate>false</LinksUpToDate>
  <CharactersWithSpaces>12915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Bobbi Jo Dallas</cp:lastModifiedBy>
  <cp:revision>7</cp:revision>
  <cp:lastPrinted>2017-06-09T15:31:00Z</cp:lastPrinted>
  <dcterms:created xsi:type="dcterms:W3CDTF">2023-05-15T18:17:00Z</dcterms:created>
  <dcterms:modified xsi:type="dcterms:W3CDTF">2023-05-16T22:16:00Z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0x0101006ACFF6324688134EB9D22CE0C20786EA</vt:lpwstr>
  </property>
  <property fmtid="{D5CDD505-2E9C-101B-9397-08002B2CF9AE}" pid="3" name="PublishedTo">
    <vt:lpwstr>;#n/a;#</vt:lpwstr>
  </property>
  <property fmtid="{D5CDD505-2E9C-101B-9397-08002B2CF9AE}" pid="4" name="xd_ProgID">
    <vt:lpwstr/>
  </property>
  <property fmtid="{D5CDD505-2E9C-101B-9397-08002B2CF9AE}" pid="5" name="TemplateUrl">
    <vt:lpwstr/>
  </property>
  <property fmtid="{D5CDD505-2E9C-101B-9397-08002B2CF9AE}" pid="6" name="ComplianceAssetId">
    <vt:lpwstr/>
  </property>
  <property fmtid="{D5CDD505-2E9C-101B-9397-08002B2CF9AE}" pid="7" name="TEDocumentType">
    <vt:lpwstr>Template</vt:lpwstr>
  </property>
  <property fmtid="{D5CDD505-2E9C-101B-9397-08002B2CF9AE}" pid="8" name="_ExtendedDescription">
    <vt:lpwstr/>
  </property>
  <property fmtid="{D5CDD505-2E9C-101B-9397-08002B2CF9AE}" pid="9" name="TriggerFlowInfo">
    <vt:lpwstr/>
  </property>
  <property fmtid="{D5CDD505-2E9C-101B-9397-08002B2CF9AE}" pid="10" name="xd_Signature">
    <vt:bool>false</vt:bool>
  </property>
</Properties>
</file>